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6acb0f303ee641fc" Type="http://schemas.microsoft.com/office/2007/relationships/ui/extensibility" Target="customUI/customUI14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239F6" w:rsidP="00105369" w:rsidRDefault="0068557D" w14:paraId="6B7F8F73" w14:textId="747BC76A">
      <w:pPr>
        <w:pStyle w:val="Title"/>
        <w:spacing w:after="480"/>
        <w:contextualSpacing w:val="0"/>
      </w:pPr>
      <w:r>
        <w:t>Position Description</w:t>
      </w:r>
      <w:r w:rsidR="00FA315B">
        <w:t xml:space="preserve"> - </w:t>
      </w:r>
      <w:r w:rsidRPr="00FA315B" w:rsidR="00FA315B">
        <w:t>Schedule B</w:t>
      </w: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7984"/>
      </w:tblGrid>
      <w:tr w:rsidRPr="00C05FF1" w:rsidR="00C05FF1" w:rsidTr="00C05FF1" w14:paraId="4C93AA87" w14:textId="77777777">
        <w:trPr>
          <w:trHeight w:val="680"/>
        </w:trPr>
        <w:tc>
          <w:tcPr>
            <w:tcW w:w="2439" w:type="dxa"/>
          </w:tcPr>
          <w:p w:rsidRPr="00C05FF1" w:rsidR="00C05FF1" w:rsidP="00C05FF1" w:rsidRDefault="00C05FF1" w14:paraId="17AF1941" w14:textId="77777777">
            <w:pPr>
              <w:pStyle w:val="TableText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Position</w:t>
            </w:r>
          </w:p>
        </w:tc>
        <w:tc>
          <w:tcPr>
            <w:tcW w:w="7984" w:type="dxa"/>
          </w:tcPr>
          <w:p w:rsidRPr="00C05FF1" w:rsidR="00C05FF1" w:rsidP="00C05FF1" w:rsidRDefault="00BC2DE5" w14:paraId="33688A70" w14:textId="34337437">
            <w:pPr>
              <w:pStyle w:val="TableText"/>
            </w:pPr>
            <w:r w:rsidRPr="00BC2DE5">
              <w:t>Detailer</w:t>
            </w:r>
          </w:p>
        </w:tc>
      </w:tr>
      <w:tr w:rsidRPr="00C05FF1" w:rsidR="00C05FF1" w:rsidTr="00C05FF1" w14:paraId="1D6DD3E1" w14:textId="77777777">
        <w:trPr>
          <w:trHeight w:val="680"/>
        </w:trPr>
        <w:tc>
          <w:tcPr>
            <w:tcW w:w="2439" w:type="dxa"/>
          </w:tcPr>
          <w:p w:rsidRPr="00C05FF1" w:rsidR="00C05FF1" w:rsidP="00C05FF1" w:rsidRDefault="00C05FF1" w14:paraId="5801CD97" w14:textId="77777777">
            <w:pPr>
              <w:pStyle w:val="TableText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Report to</w:t>
            </w:r>
          </w:p>
        </w:tc>
        <w:tc>
          <w:tcPr>
            <w:tcW w:w="7984" w:type="dxa"/>
          </w:tcPr>
          <w:p w:rsidRPr="00C05FF1" w:rsidR="00C05FF1" w:rsidP="00C05FF1" w:rsidRDefault="00BC2DE5" w14:paraId="5838FDCF" w14:textId="57FC640F">
            <w:pPr>
              <w:pStyle w:val="TableText"/>
            </w:pPr>
            <w:proofErr w:type="spellStart"/>
            <w:r w:rsidRPr="00BC2DE5">
              <w:t>ReoXpress</w:t>
            </w:r>
            <w:proofErr w:type="spellEnd"/>
            <w:r w:rsidRPr="00BC2DE5">
              <w:t xml:space="preserve"> Manager</w:t>
            </w:r>
          </w:p>
        </w:tc>
      </w:tr>
      <w:tr w:rsidRPr="00C05FF1" w:rsidR="00C05FF1" w:rsidTr="00C05FF1" w14:paraId="0EF173D6" w14:textId="77777777">
        <w:trPr>
          <w:trHeight w:val="680"/>
        </w:trPr>
        <w:tc>
          <w:tcPr>
            <w:tcW w:w="2439" w:type="dxa"/>
          </w:tcPr>
          <w:p w:rsidRPr="00C05FF1" w:rsidR="00C05FF1" w:rsidP="00C05FF1" w:rsidRDefault="00C05FF1" w14:paraId="196624E0" w14:textId="77777777">
            <w:pPr>
              <w:pStyle w:val="TableText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Direct Reports</w:t>
            </w:r>
          </w:p>
        </w:tc>
        <w:tc>
          <w:tcPr>
            <w:tcW w:w="7984" w:type="dxa"/>
          </w:tcPr>
          <w:p w:rsidRPr="00C05FF1" w:rsidR="00C05FF1" w:rsidP="00C05FF1" w:rsidRDefault="00BC2DE5" w14:paraId="7EA15972" w14:textId="221A6946">
            <w:pPr>
              <w:pStyle w:val="TableText"/>
            </w:pPr>
            <w:r>
              <w:t>Nil</w:t>
            </w:r>
          </w:p>
        </w:tc>
      </w:tr>
      <w:tr w:rsidRPr="00C05FF1" w:rsidR="00C05FF1" w:rsidTr="00C05FF1" w14:paraId="76A11D68" w14:textId="77777777">
        <w:trPr>
          <w:trHeight w:val="680"/>
        </w:trPr>
        <w:tc>
          <w:tcPr>
            <w:tcW w:w="2439" w:type="dxa"/>
          </w:tcPr>
          <w:p w:rsidRPr="00C05FF1" w:rsidR="00C05FF1" w:rsidP="00C05FF1" w:rsidRDefault="00C05FF1" w14:paraId="5FF59150" w14:textId="77777777">
            <w:pPr>
              <w:pStyle w:val="TableText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Business Unit</w:t>
            </w:r>
          </w:p>
        </w:tc>
        <w:tc>
          <w:tcPr>
            <w:tcW w:w="7984" w:type="dxa"/>
          </w:tcPr>
          <w:p w:rsidRPr="00C05FF1" w:rsidR="00C05FF1" w:rsidP="00C05FF1" w:rsidRDefault="00BC2DE5" w14:paraId="6AD48938" w14:textId="498A4FCE">
            <w:pPr>
              <w:pStyle w:val="TableText"/>
            </w:pPr>
            <w:proofErr w:type="spellStart"/>
            <w:r w:rsidRPr="00BC2DE5">
              <w:t>ReoXpress</w:t>
            </w:r>
            <w:proofErr w:type="spellEnd"/>
            <w:r w:rsidRPr="00BC2DE5">
              <w:t xml:space="preserve"> </w:t>
            </w:r>
          </w:p>
        </w:tc>
      </w:tr>
      <w:tr w:rsidRPr="00C05FF1" w:rsidR="00C05FF1" w:rsidTr="00C05FF1" w14:paraId="362AF440" w14:textId="77777777">
        <w:trPr>
          <w:trHeight w:val="680"/>
        </w:trPr>
        <w:tc>
          <w:tcPr>
            <w:tcW w:w="2439" w:type="dxa"/>
          </w:tcPr>
          <w:p w:rsidRPr="00C05FF1" w:rsidR="00C05FF1" w:rsidP="00C05FF1" w:rsidRDefault="00C05FF1" w14:paraId="1DF2068F" w14:textId="77777777">
            <w:pPr>
              <w:pStyle w:val="TableText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Location</w:t>
            </w:r>
          </w:p>
        </w:tc>
        <w:tc>
          <w:tcPr>
            <w:tcW w:w="7984" w:type="dxa"/>
          </w:tcPr>
          <w:p w:rsidRPr="00C05FF1" w:rsidR="00C05FF1" w:rsidP="00C05FF1" w:rsidRDefault="00BC2DE5" w14:paraId="68F26574" w14:textId="5AE960B4">
            <w:pPr>
              <w:pStyle w:val="TableText"/>
            </w:pPr>
            <w:r>
              <w:t>Milton</w:t>
            </w:r>
          </w:p>
        </w:tc>
      </w:tr>
    </w:tbl>
    <w:p w:rsidRPr="009822D4" w:rsidR="003A394F" w:rsidP="00BC2DE5" w:rsidRDefault="004635C8" w14:paraId="28E8FE50" w14:textId="77777777">
      <w:pPr>
        <w:pStyle w:val="Heading2"/>
      </w:pPr>
      <w:r w:rsidRPr="009822D4">
        <w:t>Position scope and purpose</w:t>
      </w:r>
    </w:p>
    <w:p w:rsidR="00BC2DE5" w:rsidP="004635C8" w:rsidRDefault="00BC2DE5" w14:paraId="07BD07C4" w14:textId="77777777">
      <w:pPr>
        <w:pStyle w:val="BodyText"/>
      </w:pPr>
      <w:r w:rsidRPr="00BC2DE5">
        <w:t>To provide all material requirements for individual contracts that meet quality, pricing and delivery specifications and ensure a seamless service to the end user</w:t>
      </w:r>
      <w:r>
        <w:t xml:space="preserve">. </w:t>
      </w:r>
    </w:p>
    <w:p w:rsidRPr="004635C8" w:rsidR="004635C8" w:rsidP="004635C8" w:rsidRDefault="00BC2DE5" w14:paraId="0D710C59" w14:textId="118DCB4D">
      <w:pPr>
        <w:pStyle w:val="BodyText"/>
      </w:pPr>
      <w:r w:rsidRPr="00BC2DE5">
        <w:t xml:space="preserve"> </w:t>
      </w: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1"/>
        <w:gridCol w:w="5382"/>
      </w:tblGrid>
      <w:tr w:rsidR="008D1285" w:rsidTr="56EC2D9D" w14:paraId="457B074D" w14:textId="77777777">
        <w:trPr>
          <w:trHeight w:val="1527"/>
        </w:trPr>
        <w:tc>
          <w:tcPr>
            <w:tcW w:w="5381" w:type="dxa"/>
            <w:tcMar/>
          </w:tcPr>
          <w:p w:rsidR="008D1285" w:rsidP="00BC2DE5" w:rsidRDefault="008D1285" w14:paraId="44F3582C" w14:textId="77777777">
            <w:pPr>
              <w:pStyle w:val="Heading2"/>
            </w:pPr>
            <w:r>
              <w:t>key responsibilities</w:t>
            </w:r>
          </w:p>
        </w:tc>
        <w:tc>
          <w:tcPr>
            <w:tcW w:w="5382" w:type="dxa"/>
            <w:tcMar/>
          </w:tcPr>
          <w:p w:rsidR="008D1285" w:rsidP="00BC2DE5" w:rsidRDefault="008D1285" w14:paraId="468A5F69" w14:textId="77777777">
            <w:pPr>
              <w:pStyle w:val="Heading2"/>
            </w:pPr>
            <w:r>
              <w:t>key results</w:t>
            </w:r>
          </w:p>
        </w:tc>
      </w:tr>
      <w:tr w:rsidR="008D1285" w:rsidTr="56EC2D9D" w14:paraId="021A8D5A" w14:textId="77777777">
        <w:tc>
          <w:tcPr>
            <w:tcW w:w="5381" w:type="dxa"/>
            <w:tcMar/>
          </w:tcPr>
          <w:p w:rsidR="00BC2DE5" w:rsidP="330B89CD" w:rsidRDefault="00BC2DE5" w14:noSpellErr="1" w14:paraId="67C8A832" w14:textId="21848E02">
            <w:pPr>
              <w:pStyle w:val="Normal"/>
              <w:spacing w:before="60" w:beforeAutospacing="off" w:after="60" w:afterAutospacing="off"/>
            </w:pPr>
            <w:r w:rsidRPr="330B89CD" w:rsidR="115F0E43">
              <w:rPr>
                <w:rFonts w:ascii="Arial" w:hAnsi="Arial" w:eastAsia="Arial" w:cs="Arial"/>
                <w:noProof w:val="0"/>
                <w:sz w:val="22"/>
                <w:szCs w:val="22"/>
                <w:lang w:val="en-NZ"/>
              </w:rPr>
              <w:t>Health, Safety &amp; Environmental requirements are addressed in all operations and project planning.</w:t>
            </w:r>
          </w:p>
          <w:p w:rsidR="00BC2DE5" w:rsidP="00D43FE2" w:rsidRDefault="00BC2DE5" w14:paraId="108289C5" w14:textId="37F1021E">
            <w:pPr>
              <w:pStyle w:val="TableText"/>
            </w:pPr>
          </w:p>
          <w:p w:rsidR="00BC2DE5" w:rsidP="00D43FE2" w:rsidRDefault="00BC2DE5" w14:paraId="497B094F" w14:textId="77777777">
            <w:pPr>
              <w:pStyle w:val="TableText"/>
            </w:pPr>
          </w:p>
          <w:p w:rsidR="00BC2DE5" w:rsidP="00D43FE2" w:rsidRDefault="00BC2DE5" w14:paraId="61BB4F0E" w14:noSpellErr="1" w14:textId="337F79A6">
            <w:pPr>
              <w:pStyle w:val="TableText"/>
            </w:pPr>
          </w:p>
          <w:p w:rsidR="56EC2D9D" w:rsidP="56EC2D9D" w:rsidRDefault="56EC2D9D" w14:paraId="78B7ABD2" w14:textId="61077EB0">
            <w:pPr>
              <w:pStyle w:val="TableText"/>
            </w:pPr>
          </w:p>
          <w:p w:rsidR="56EC2D9D" w:rsidP="56EC2D9D" w:rsidRDefault="56EC2D9D" w14:paraId="076CB835" w14:textId="5248E333">
            <w:pPr>
              <w:pStyle w:val="TableText"/>
            </w:pPr>
          </w:p>
          <w:p w:rsidR="56EC2D9D" w:rsidP="56EC2D9D" w:rsidRDefault="56EC2D9D" w14:paraId="3BC9C785" w14:textId="6CAA44A5">
            <w:pPr>
              <w:pStyle w:val="TableText"/>
            </w:pPr>
          </w:p>
          <w:p w:rsidR="56EC2D9D" w:rsidP="56EC2D9D" w:rsidRDefault="56EC2D9D" w14:paraId="41AAFE71" w14:textId="5B3FB399">
            <w:pPr>
              <w:pStyle w:val="TableText"/>
            </w:pPr>
          </w:p>
          <w:p w:rsidR="56EC2D9D" w:rsidP="56EC2D9D" w:rsidRDefault="56EC2D9D" w14:paraId="2D3D12C1" w14:textId="70CE2F44">
            <w:pPr>
              <w:pStyle w:val="TableText"/>
            </w:pPr>
          </w:p>
          <w:p w:rsidR="56EC2D9D" w:rsidP="56EC2D9D" w:rsidRDefault="56EC2D9D" w14:paraId="561A7FF0" w14:textId="02F2D569">
            <w:pPr>
              <w:pStyle w:val="TableText"/>
            </w:pPr>
          </w:p>
          <w:p w:rsidR="56EC2D9D" w:rsidP="56EC2D9D" w:rsidRDefault="56EC2D9D" w14:paraId="6E450631" w14:textId="0C8172D3">
            <w:pPr>
              <w:pStyle w:val="TableText"/>
            </w:pPr>
          </w:p>
          <w:p w:rsidR="56EC2D9D" w:rsidP="56EC2D9D" w:rsidRDefault="56EC2D9D" w14:paraId="03E83A09" w14:textId="5463DE18">
            <w:pPr>
              <w:pStyle w:val="TableText"/>
            </w:pPr>
          </w:p>
          <w:p w:rsidR="56EC2D9D" w:rsidP="56EC2D9D" w:rsidRDefault="56EC2D9D" w14:paraId="29729A73" w14:textId="4A96F6D2">
            <w:pPr>
              <w:pStyle w:val="TableText"/>
            </w:pPr>
          </w:p>
          <w:p w:rsidR="56EC2D9D" w:rsidP="56EC2D9D" w:rsidRDefault="56EC2D9D" w14:paraId="4CDE4370" w14:textId="399425CF">
            <w:pPr>
              <w:pStyle w:val="TableText"/>
            </w:pPr>
          </w:p>
          <w:p w:rsidR="56EC2D9D" w:rsidP="56EC2D9D" w:rsidRDefault="56EC2D9D" w14:paraId="07054A54" w14:textId="5AC1BF77">
            <w:pPr>
              <w:pStyle w:val="TableText"/>
            </w:pPr>
          </w:p>
          <w:p w:rsidR="56EC2D9D" w:rsidP="56EC2D9D" w:rsidRDefault="56EC2D9D" w14:paraId="73324225" w14:textId="25211777">
            <w:pPr>
              <w:pStyle w:val="TableText"/>
            </w:pPr>
          </w:p>
          <w:p w:rsidR="56EC2D9D" w:rsidP="56EC2D9D" w:rsidRDefault="56EC2D9D" w14:paraId="7A645483" w14:textId="4AEE109F">
            <w:pPr>
              <w:pStyle w:val="TableText"/>
            </w:pPr>
          </w:p>
          <w:p w:rsidR="0065567C" w:rsidP="00DC5EEF" w:rsidRDefault="00BC2DE5" w14:paraId="0245CFE4" w14:textId="77777777">
            <w:pPr>
              <w:pStyle w:val="TableText"/>
            </w:pPr>
            <w:r>
              <w:t>Access the contract documentation ensuring that the plans, specification and pricing provide a comprehensive scope of the required building.</w:t>
            </w:r>
          </w:p>
          <w:p w:rsidR="00DC5EEF" w:rsidP="00BC2DE5" w:rsidRDefault="0065567C" w14:paraId="4196E069" w14:textId="3EA506F9">
            <w:pPr>
              <w:pStyle w:val="TableText"/>
            </w:pPr>
            <w:r>
              <w:t>Providing clients with a</w:t>
            </w:r>
            <w:r w:rsidR="00DC5EEF">
              <w:t>ccurate project pricing information and</w:t>
            </w:r>
            <w:r w:rsidR="00BD38C4">
              <w:t xml:space="preserve"> ensuring</w:t>
            </w:r>
            <w:r w:rsidR="00DC5EEF">
              <w:t xml:space="preserve"> documentation </w:t>
            </w:r>
            <w:r w:rsidR="00BD38C4">
              <w:t>is</w:t>
            </w:r>
            <w:r w:rsidR="00DC5EEF">
              <w:t xml:space="preserve"> provided within specified timeframes</w:t>
            </w:r>
            <w:r>
              <w:t>.</w:t>
            </w:r>
          </w:p>
          <w:p w:rsidR="00BC2DE5" w:rsidP="00BC2DE5" w:rsidRDefault="00BC2DE5" w14:paraId="2110FA8F" w14:textId="63C37B27">
            <w:pPr>
              <w:pStyle w:val="TableText"/>
            </w:pPr>
            <w:r>
              <w:t>Calculate details and document the materials and units of materials required for the complete contract (Bill of Materials).</w:t>
            </w:r>
          </w:p>
          <w:p w:rsidR="00BC2DE5" w:rsidP="00BC2DE5" w:rsidRDefault="00BC2DE5" w14:paraId="23691213" w14:textId="5D586AE5">
            <w:pPr>
              <w:pStyle w:val="TableText"/>
            </w:pPr>
            <w:r>
              <w:t>Provide a detailed list of the Bill of Materials to internal divisional staff.</w:t>
            </w:r>
          </w:p>
          <w:p w:rsidR="00BC2DE5" w:rsidP="00BC2DE5" w:rsidRDefault="00BC2DE5" w14:paraId="10E71961" w14:textId="77777777">
            <w:pPr>
              <w:pStyle w:val="TableText"/>
            </w:pPr>
            <w:r>
              <w:t>Resolve onsite material issues promptly, ensuring that appropriate line of communication is informed of any issues as they arise.</w:t>
            </w:r>
          </w:p>
          <w:p w:rsidR="00BC2DE5" w:rsidP="00BC2DE5" w:rsidRDefault="00BC2DE5" w14:paraId="0CC553BE" w14:textId="0D0615B4">
            <w:pPr>
              <w:pStyle w:val="TableText"/>
            </w:pPr>
            <w:r>
              <w:t>Formulate material orders and initiate the processing of these orders.</w:t>
            </w:r>
          </w:p>
          <w:p w:rsidR="00BC2DE5" w:rsidP="00BC2DE5" w:rsidRDefault="00BC2DE5" w14:paraId="092A47AA" w14:textId="3D7B5476">
            <w:pPr>
              <w:pStyle w:val="TableText"/>
            </w:pPr>
            <w:r>
              <w:t>Communicate effectively with project managers, site staff and others (including external parties).</w:t>
            </w:r>
          </w:p>
          <w:p w:rsidR="00BC2DE5" w:rsidP="00BC2DE5" w:rsidRDefault="00BC2DE5" w14:paraId="360BFB9B" w14:textId="3F6403F1">
            <w:pPr>
              <w:pStyle w:val="TableText"/>
            </w:pPr>
            <w:r>
              <w:t>Liaise with appropriate staff to resolve onsite material issues, by responding promptly and with accurate information.</w:t>
            </w:r>
          </w:p>
          <w:p w:rsidR="00BC2DE5" w:rsidP="00BC2DE5" w:rsidRDefault="00BC2DE5" w14:paraId="04C041A7" w14:textId="17C15627">
            <w:pPr>
              <w:pStyle w:val="TableText"/>
            </w:pPr>
            <w:r>
              <w:t>Contribute to the overall successful performance of the contract and respond to issues as they arise</w:t>
            </w:r>
            <w:r w:rsidR="00763B23">
              <w:t>.</w:t>
            </w:r>
          </w:p>
          <w:p w:rsidR="00BC2DE5" w:rsidP="00BC2DE5" w:rsidRDefault="00BC2DE5" w14:paraId="3C7883DA" w14:textId="77777777">
            <w:pPr>
              <w:pStyle w:val="TableText"/>
            </w:pPr>
          </w:p>
          <w:p w:rsidR="008D1285" w:rsidP="00BD38C4" w:rsidRDefault="008D1285" w14:paraId="1BD3EBBE" w14:textId="7633A5A3">
            <w:pPr>
              <w:pStyle w:val="TableText"/>
            </w:pPr>
          </w:p>
        </w:tc>
        <w:tc>
          <w:tcPr>
            <w:tcW w:w="5382" w:type="dxa"/>
            <w:tcMar/>
          </w:tcPr>
          <w:p w:rsidR="25A2DBF1" w:rsidP="330B89CD" w:rsidRDefault="25A2DBF1" w14:paraId="7A06BC8D" w14:textId="1DE5A841">
            <w:pPr>
              <w:pStyle w:val="ListBullet"/>
              <w:rPr>
                <w:rFonts w:ascii="Arial" w:hAnsi="Arial" w:eastAsia="Arial" w:cs="Arial"/>
                <w:noProof w:val="0"/>
                <w:sz w:val="22"/>
                <w:szCs w:val="22"/>
                <w:lang w:val="en-NZ"/>
              </w:rPr>
            </w:pPr>
            <w:r w:rsidRPr="330B89CD" w:rsidR="25A2DBF1">
              <w:rPr>
                <w:rFonts w:ascii="Arial" w:hAnsi="Arial" w:eastAsia="Arial" w:cs="Arial"/>
                <w:noProof w:val="0"/>
                <w:sz w:val="22"/>
                <w:szCs w:val="22"/>
                <w:lang w:val="en-NZ"/>
              </w:rPr>
              <w:t>All work is carried out in a safe manner and in accordance with company HSE policies.</w:t>
            </w:r>
          </w:p>
          <w:p w:rsidR="25A2DBF1" w:rsidP="330B89CD" w:rsidRDefault="25A2DBF1" w14:paraId="21ACBDFB" w14:textId="06327D27">
            <w:pPr>
              <w:pStyle w:val="ListBullet"/>
              <w:spacing w:before="0" w:beforeAutospacing="off" w:after="0" w:afterAutospacing="off"/>
              <w:ind w:right="0"/>
              <w:rPr>
                <w:rFonts w:ascii="Arial" w:hAnsi="Arial" w:eastAsia="Arial" w:cs="Arial"/>
                <w:noProof w:val="0"/>
                <w:sz w:val="22"/>
                <w:szCs w:val="22"/>
                <w:lang w:val="en-NZ"/>
              </w:rPr>
            </w:pPr>
            <w:r w:rsidRPr="330B89CD" w:rsidR="25A2DBF1">
              <w:rPr>
                <w:rFonts w:ascii="Arial" w:hAnsi="Arial" w:eastAsia="Arial" w:cs="Arial"/>
                <w:noProof w:val="0"/>
                <w:sz w:val="22"/>
                <w:szCs w:val="22"/>
                <w:lang w:val="en-NZ"/>
              </w:rPr>
              <w:t>Throughout the workday HSE practice is observed and action taken if practices are unsafe.</w:t>
            </w:r>
          </w:p>
          <w:p w:rsidR="25A2DBF1" w:rsidP="330B89CD" w:rsidRDefault="25A2DBF1" w14:paraId="53BBDF7C" w14:textId="280B7A7B">
            <w:pPr>
              <w:pStyle w:val="ListBullet"/>
              <w:spacing w:before="0" w:beforeAutospacing="off" w:after="0" w:afterAutospacing="off"/>
              <w:ind w:right="0"/>
              <w:rPr>
                <w:rFonts w:ascii="Arial" w:hAnsi="Arial" w:eastAsia="Arial" w:cs="Arial"/>
                <w:noProof w:val="0"/>
                <w:sz w:val="22"/>
                <w:szCs w:val="22"/>
                <w:lang w:val="en-NZ"/>
              </w:rPr>
            </w:pPr>
            <w:r w:rsidRPr="330B89CD" w:rsidR="25A2DBF1">
              <w:rPr>
                <w:rFonts w:ascii="Arial" w:hAnsi="Arial" w:eastAsia="Arial" w:cs="Arial"/>
                <w:noProof w:val="0"/>
                <w:sz w:val="22"/>
                <w:szCs w:val="22"/>
                <w:lang w:val="en-NZ"/>
              </w:rPr>
              <w:t>Effectively contributes to the implementation of HSE policies and procedures.</w:t>
            </w:r>
          </w:p>
          <w:p w:rsidR="25A2DBF1" w:rsidP="330B89CD" w:rsidRDefault="25A2DBF1" w14:paraId="47431478" w14:textId="7A8DCB5D">
            <w:pPr>
              <w:pStyle w:val="ListBullet"/>
              <w:spacing w:before="0" w:beforeAutospacing="off" w:after="0" w:afterAutospacing="off"/>
              <w:ind w:right="0"/>
              <w:rPr>
                <w:rFonts w:ascii="Arial" w:hAnsi="Arial" w:eastAsia="Arial" w:cs="Arial"/>
                <w:noProof w:val="0"/>
                <w:sz w:val="22"/>
                <w:szCs w:val="22"/>
                <w:lang w:val="en-NZ"/>
              </w:rPr>
            </w:pPr>
            <w:r w:rsidRPr="330B89CD" w:rsidR="25A2DBF1">
              <w:rPr>
                <w:rFonts w:ascii="Arial" w:hAnsi="Arial" w:eastAsia="Arial" w:cs="Arial"/>
                <w:noProof w:val="0"/>
                <w:sz w:val="22"/>
                <w:szCs w:val="22"/>
                <w:lang w:val="en-NZ"/>
              </w:rPr>
              <w:t>Complies with HSE policies, procedures and guidelines.</w:t>
            </w:r>
          </w:p>
          <w:p w:rsidR="25A2DBF1" w:rsidP="330B89CD" w:rsidRDefault="25A2DBF1" w14:paraId="75E9E89D" w14:textId="48D55263">
            <w:pPr>
              <w:pStyle w:val="ListBullet"/>
              <w:spacing w:before="0" w:beforeAutospacing="off" w:after="0" w:afterAutospacing="off"/>
              <w:ind w:right="0"/>
              <w:rPr>
                <w:rFonts w:ascii="Arial" w:hAnsi="Arial" w:eastAsia="Arial" w:cs="Arial"/>
                <w:noProof w:val="0"/>
                <w:sz w:val="22"/>
                <w:szCs w:val="22"/>
                <w:lang w:val="en-NZ"/>
              </w:rPr>
            </w:pPr>
            <w:r w:rsidRPr="330B89CD" w:rsidR="25A2DBF1">
              <w:rPr>
                <w:rFonts w:ascii="Arial" w:hAnsi="Arial" w:eastAsia="Arial" w:cs="Arial"/>
                <w:noProof w:val="0"/>
                <w:sz w:val="22"/>
                <w:szCs w:val="22"/>
                <w:lang w:val="en-NZ"/>
              </w:rPr>
              <w:t>Reports all H&amp;S and Environmental risks and incidents .</w:t>
            </w:r>
          </w:p>
          <w:p w:rsidR="25A2DBF1" w:rsidP="330B89CD" w:rsidRDefault="25A2DBF1" w14:paraId="60799EDB" w14:textId="58210D40">
            <w:pPr>
              <w:pStyle w:val="ListBullet"/>
              <w:spacing w:before="0" w:beforeAutospacing="off" w:after="0" w:afterAutospacing="off"/>
              <w:ind w:right="0"/>
              <w:rPr>
                <w:rFonts w:ascii="Arial" w:hAnsi="Arial" w:eastAsia="Arial" w:cs="Arial"/>
                <w:noProof w:val="0"/>
                <w:sz w:val="22"/>
                <w:szCs w:val="22"/>
                <w:lang w:val="en-NZ"/>
              </w:rPr>
            </w:pPr>
            <w:r w:rsidRPr="330B89CD" w:rsidR="25A2DBF1">
              <w:rPr>
                <w:rFonts w:ascii="Arial" w:hAnsi="Arial" w:eastAsia="Arial" w:cs="Arial"/>
                <w:noProof w:val="0"/>
                <w:sz w:val="22"/>
                <w:szCs w:val="22"/>
                <w:lang w:val="en-NZ"/>
              </w:rPr>
              <w:t>Completes HSE Risk Identification and Assessments.</w:t>
            </w:r>
          </w:p>
          <w:p w:rsidR="25A2DBF1" w:rsidP="330B89CD" w:rsidRDefault="25A2DBF1" w14:paraId="4570F9A6" w14:textId="732136CD">
            <w:pPr>
              <w:pStyle w:val="ListBullet"/>
              <w:spacing w:before="0" w:beforeAutospacing="off" w:after="0" w:afterAutospacing="off"/>
              <w:ind w:right="0"/>
              <w:rPr>
                <w:rFonts w:ascii="Arial" w:hAnsi="Arial" w:eastAsia="Arial" w:cs="Arial"/>
                <w:noProof w:val="0"/>
                <w:sz w:val="22"/>
                <w:szCs w:val="22"/>
                <w:lang w:val="en-NZ"/>
              </w:rPr>
            </w:pPr>
            <w:r w:rsidRPr="330B89CD" w:rsidR="25A2DBF1">
              <w:rPr>
                <w:rFonts w:ascii="Arial" w:hAnsi="Arial" w:eastAsia="Arial" w:cs="Arial"/>
                <w:noProof w:val="0"/>
                <w:sz w:val="22"/>
                <w:szCs w:val="22"/>
                <w:lang w:val="en-NZ"/>
              </w:rPr>
              <w:t>Participates and engage with the organisation’s Management System.</w:t>
            </w:r>
          </w:p>
          <w:p w:rsidR="25A2DBF1" w:rsidP="330B89CD" w:rsidRDefault="25A2DBF1" w14:paraId="5D7C19D8" w14:textId="7766CACE">
            <w:pPr>
              <w:pStyle w:val="ListBullet"/>
              <w:spacing w:before="0" w:beforeAutospacing="off" w:after="0" w:afterAutospacing="off"/>
              <w:ind w:right="0"/>
              <w:rPr>
                <w:rFonts w:ascii="Arial" w:hAnsi="Arial" w:eastAsia="Arial" w:cs="Arial"/>
                <w:noProof w:val="0"/>
                <w:sz w:val="22"/>
                <w:szCs w:val="22"/>
                <w:lang w:val="en-NZ"/>
              </w:rPr>
            </w:pPr>
            <w:r w:rsidRPr="330B89CD" w:rsidR="25A2DBF1">
              <w:rPr>
                <w:rFonts w:ascii="Arial" w:hAnsi="Arial" w:eastAsia="Arial" w:cs="Arial"/>
                <w:noProof w:val="0"/>
                <w:sz w:val="22"/>
                <w:szCs w:val="22"/>
                <w:lang w:val="en-NZ"/>
              </w:rPr>
              <w:t xml:space="preserve">Collaborates and implement Improvement suggestions in your area of responsibility. </w:t>
            </w:r>
          </w:p>
          <w:p w:rsidR="25A2DBF1" w:rsidP="330B89CD" w:rsidRDefault="25A2DBF1" w14:paraId="6DA40372" w14:textId="3CCAACCD">
            <w:pPr>
              <w:pStyle w:val="ListBullet"/>
              <w:spacing w:before="0" w:beforeAutospacing="off" w:after="0" w:afterAutospacing="off"/>
              <w:ind w:right="0"/>
              <w:rPr>
                <w:rFonts w:ascii="Arial" w:hAnsi="Arial" w:eastAsia="Arial" w:cs="Arial"/>
                <w:noProof w:val="0"/>
                <w:sz w:val="22"/>
                <w:szCs w:val="22"/>
                <w:lang w:val="en-NZ"/>
              </w:rPr>
            </w:pPr>
            <w:r w:rsidRPr="330B89CD" w:rsidR="25A2DBF1">
              <w:rPr>
                <w:rFonts w:ascii="Arial" w:hAnsi="Arial" w:eastAsia="Arial" w:cs="Arial"/>
                <w:noProof w:val="0"/>
                <w:sz w:val="22"/>
                <w:szCs w:val="22"/>
                <w:lang w:val="en-NZ"/>
              </w:rPr>
              <w:t>Participates in emergency response training and practice drills.</w:t>
            </w:r>
          </w:p>
          <w:p w:rsidR="25A2DBF1" w:rsidP="330B89CD" w:rsidRDefault="25A2DBF1" w14:paraId="58CC32D7" w14:textId="646991E6">
            <w:pPr>
              <w:pStyle w:val="ListBullet"/>
              <w:spacing w:before="0" w:beforeAutospacing="off" w:after="0" w:afterAutospacing="off"/>
              <w:ind w:right="0"/>
              <w:rPr>
                <w:rFonts w:ascii="Arial" w:hAnsi="Arial" w:eastAsia="Arial" w:cs="Arial"/>
                <w:noProof w:val="0"/>
                <w:sz w:val="22"/>
                <w:szCs w:val="22"/>
                <w:lang w:val="en-NZ"/>
              </w:rPr>
            </w:pPr>
            <w:r w:rsidRPr="330B89CD" w:rsidR="25A2DBF1">
              <w:rPr>
                <w:rFonts w:ascii="Arial" w:hAnsi="Arial" w:eastAsia="Arial" w:cs="Arial"/>
                <w:noProof w:val="0"/>
                <w:sz w:val="22"/>
                <w:szCs w:val="22"/>
                <w:lang w:val="en-NZ"/>
              </w:rPr>
              <w:t>Participates in HSE Meeting where required.</w:t>
            </w:r>
          </w:p>
          <w:p w:rsidR="25A2DBF1" w:rsidP="330B89CD" w:rsidRDefault="25A2DBF1" w14:paraId="698C130C" w14:textId="5F761D88">
            <w:pPr>
              <w:pStyle w:val="ListBullet"/>
              <w:spacing w:before="0" w:beforeAutospacing="off" w:after="0" w:afterAutospacing="off"/>
              <w:ind w:right="0"/>
              <w:rPr>
                <w:rFonts w:ascii="Arial" w:hAnsi="Arial" w:eastAsia="Arial" w:cs="Arial"/>
                <w:noProof w:val="0"/>
                <w:sz w:val="22"/>
                <w:szCs w:val="22"/>
                <w:lang w:val="en-NZ"/>
              </w:rPr>
            </w:pPr>
            <w:r w:rsidRPr="330B89CD" w:rsidR="25A2DBF1">
              <w:rPr>
                <w:rFonts w:ascii="Arial" w:hAnsi="Arial" w:eastAsia="Arial" w:cs="Arial"/>
                <w:noProof w:val="0"/>
                <w:sz w:val="22"/>
                <w:szCs w:val="22"/>
                <w:lang w:val="en-NZ"/>
              </w:rPr>
              <w:t>Participates in Staff Meetings if requested.</w:t>
            </w:r>
          </w:p>
          <w:p w:rsidR="25A2DBF1" w:rsidP="330B89CD" w:rsidRDefault="25A2DBF1" w14:paraId="67ADC8CB" w14:textId="527DAF03">
            <w:pPr>
              <w:pStyle w:val="ListBullet"/>
              <w:spacing w:before="0" w:beforeAutospacing="off" w:after="0" w:afterAutospacing="off"/>
              <w:ind w:right="0"/>
              <w:rPr>
                <w:rFonts w:ascii="Arial" w:hAnsi="Arial" w:eastAsia="Arial" w:cs="Arial"/>
                <w:noProof w:val="0"/>
                <w:sz w:val="22"/>
                <w:szCs w:val="22"/>
                <w:lang w:val="en-NZ"/>
              </w:rPr>
            </w:pPr>
            <w:r w:rsidRPr="330B89CD" w:rsidR="25A2DBF1">
              <w:rPr>
                <w:rFonts w:ascii="Arial" w:hAnsi="Arial" w:eastAsia="Arial" w:cs="Arial"/>
                <w:noProof w:val="0"/>
                <w:sz w:val="22"/>
                <w:szCs w:val="22"/>
                <w:lang w:val="en-NZ"/>
              </w:rPr>
              <w:t>Uses authority to stop any unsafe act.</w:t>
            </w:r>
          </w:p>
          <w:p w:rsidR="00BC2DE5" w:rsidP="56EC2D9D" w:rsidRDefault="00BC2DE5" w14:paraId="28F8FDC7" w14:textId="7BBF2C51">
            <w:pPr>
              <w:pStyle w:val="ListBullet"/>
              <w:numPr>
                <w:ilvl w:val="0"/>
                <w:numId w:val="0"/>
              </w:numPr>
              <w:ind w:left="0"/>
            </w:pPr>
          </w:p>
          <w:p w:rsidR="00F42842" w:rsidP="00BD38C4" w:rsidRDefault="00F42842" w14:paraId="74CE0D3D" w14:textId="4EACFEE0">
            <w:pPr>
              <w:pStyle w:val="ListBullet"/>
              <w:numPr>
                <w:ilvl w:val="0"/>
                <w:numId w:val="0"/>
              </w:numPr>
              <w:ind w:left="284"/>
            </w:pPr>
          </w:p>
          <w:p w:rsidR="00F42842" w:rsidP="00F42842" w:rsidRDefault="00F42842" w14:paraId="20331EA8" w14:textId="4F8137D5">
            <w:pPr>
              <w:pStyle w:val="ListBullet"/>
            </w:pPr>
            <w:r>
              <w:t xml:space="preserve">Client billing is submitted, and acceptances notified </w:t>
            </w:r>
          </w:p>
          <w:p w:rsidR="00DC5EEF" w:rsidP="00970F6B" w:rsidRDefault="00F42842" w14:paraId="4B5426A9" w14:textId="022A7A6E">
            <w:pPr>
              <w:pStyle w:val="ListBullet"/>
              <w:numPr>
                <w:ilvl w:val="0"/>
                <w:numId w:val="0"/>
              </w:numPr>
              <w:ind w:left="284"/>
            </w:pPr>
            <w:r>
              <w:t>within specified timeframes</w:t>
            </w:r>
            <w:r w:rsidR="00970F6B">
              <w:t>.</w:t>
            </w:r>
          </w:p>
          <w:p w:rsidR="00BC2DE5" w:rsidP="00BC2DE5" w:rsidRDefault="00BC2DE5" w14:paraId="732C7F66" w14:textId="2409CA54">
            <w:pPr>
              <w:pStyle w:val="ListBullet"/>
            </w:pPr>
            <w:r>
              <w:t>Accurate and detailed documentation along with supporting information are provided in a timely manner.</w:t>
            </w:r>
          </w:p>
          <w:p w:rsidR="00BC2DE5" w:rsidP="00BC2DE5" w:rsidRDefault="00BC2DE5" w14:paraId="0D207088" w14:textId="26A3CB03">
            <w:pPr>
              <w:pStyle w:val="ListBullet"/>
            </w:pPr>
            <w:r>
              <w:t xml:space="preserve"> Documentation is distributed to all internal staff and affected parties in a timely manner.</w:t>
            </w:r>
          </w:p>
          <w:p w:rsidR="00BC2DE5" w:rsidP="00BC2DE5" w:rsidRDefault="00BC2DE5" w14:paraId="3089CA47" w14:textId="74B00B67">
            <w:pPr>
              <w:pStyle w:val="ListBullet"/>
            </w:pPr>
            <w:r>
              <w:t>Onsite material issues are resolved with minimal delays and appropriate parties are informed.</w:t>
            </w:r>
          </w:p>
          <w:p w:rsidR="00BC2DE5" w:rsidP="00BC2DE5" w:rsidRDefault="00BC2DE5" w14:paraId="3121DA77" w14:textId="20B25C0A">
            <w:pPr>
              <w:pStyle w:val="ListBullet"/>
            </w:pPr>
            <w:r>
              <w:t xml:space="preserve"> Material orders are formulated, and clearly instructs purchasing staff on the requirements.</w:t>
            </w:r>
          </w:p>
          <w:p w:rsidR="00BC2DE5" w:rsidP="00BC2DE5" w:rsidRDefault="00BC2DE5" w14:paraId="7AC6C472" w14:textId="7581BB94">
            <w:pPr>
              <w:pStyle w:val="ListBullet"/>
            </w:pPr>
            <w:r>
              <w:t>Effective liaison and communication is achieved with internal divisions, project managers, draughting and external parties as necessary.</w:t>
            </w:r>
          </w:p>
          <w:p w:rsidR="00BC2DE5" w:rsidP="00BC2DE5" w:rsidRDefault="00BC2DE5" w14:paraId="366B329D" w14:textId="305D3B6A">
            <w:pPr>
              <w:pStyle w:val="ListBullet"/>
            </w:pPr>
            <w:r>
              <w:t>Communication is effective, clear and understood by all internal and external parties.</w:t>
            </w:r>
          </w:p>
          <w:p w:rsidR="00BC2DE5" w:rsidP="00BC2DE5" w:rsidRDefault="00BC2DE5" w14:paraId="49818BC6" w14:textId="16A0C2C8">
            <w:pPr>
              <w:pStyle w:val="ListBullet"/>
            </w:pPr>
            <w:r>
              <w:t xml:space="preserve">Information is accurate. </w:t>
            </w:r>
          </w:p>
          <w:p w:rsidR="008D1285" w:rsidP="00D372DA" w:rsidRDefault="00BC2DE5" w14:paraId="3A73A8AB" w14:textId="048964D9">
            <w:pPr>
              <w:pStyle w:val="ListBullet"/>
            </w:pPr>
            <w:r>
              <w:t xml:space="preserve"> Your responsibilities within the ‘contracts team’ are met in a manner in which your contribution is part of the teams overall success. </w:t>
            </w:r>
            <w:r>
              <w:tab/>
            </w:r>
          </w:p>
        </w:tc>
      </w:tr>
    </w:tbl>
    <w:p w:rsidR="00B83866" w:rsidP="00B83866" w:rsidRDefault="00D43FE2" w14:paraId="145EA4F9" w14:textId="5FE15EC4">
      <w:pPr>
        <w:pStyle w:val="BodyText"/>
      </w:pPr>
      <w:r>
        <w:t>Undertake any other duties as may be reasonably requested by Calder Stewart management from time to time.</w:t>
      </w:r>
    </w:p>
    <w:p w:rsidR="00885833" w:rsidP="007D300B" w:rsidRDefault="00C05FF1" w14:paraId="0DEB9F21" w14:textId="77777777">
      <w:pPr>
        <w:pStyle w:val="Heading2"/>
      </w:pPr>
      <w:r>
        <w:t>key</w:t>
      </w:r>
      <w:r w:rsidRPr="00885833" w:rsidR="00885833">
        <w:t xml:space="preserve"> Relationships</w:t>
      </w:r>
    </w:p>
    <w:tbl>
      <w:tblPr>
        <w:tblStyle w:val="TableGridLight"/>
        <w:tblW w:w="963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3"/>
        <w:gridCol w:w="5386"/>
      </w:tblGrid>
      <w:tr w:rsidRPr="002E4E31" w:rsidR="002E4E31" w:rsidTr="00141447" w14:paraId="5514FEBC" w14:textId="77777777">
        <w:trPr>
          <w:trHeight w:val="284" w:hRule="exact"/>
        </w:trPr>
        <w:tc>
          <w:tcPr>
            <w:tcW w:w="4253" w:type="dxa"/>
          </w:tcPr>
          <w:p w:rsidRPr="002E4E31" w:rsidR="00885833" w:rsidP="00D91B86" w:rsidRDefault="00885833" w14:paraId="23447115" w14:textId="77777777">
            <w:pPr>
              <w:pStyle w:val="TableHeading"/>
            </w:pPr>
            <w:r w:rsidRPr="00D91B86">
              <w:t>Internal</w:t>
            </w:r>
          </w:p>
        </w:tc>
        <w:tc>
          <w:tcPr>
            <w:tcW w:w="5386" w:type="dxa"/>
          </w:tcPr>
          <w:p w:rsidRPr="002E4E31" w:rsidR="00885833" w:rsidP="00D91B86" w:rsidRDefault="00DE14EA" w14:paraId="13B30008" w14:textId="77777777">
            <w:pPr>
              <w:pStyle w:val="TableHeading"/>
            </w:pPr>
            <w:r w:rsidRPr="002E4E31">
              <w:t>External</w:t>
            </w:r>
          </w:p>
        </w:tc>
      </w:tr>
      <w:tr w:rsidRPr="00F11E03" w:rsidR="009609CB" w:rsidTr="00B55BD7" w14:paraId="7E3A1D69" w14:textId="77777777">
        <w:trPr>
          <w:trHeight w:val="312"/>
        </w:trPr>
        <w:tc>
          <w:tcPr>
            <w:tcW w:w="4253" w:type="dxa"/>
          </w:tcPr>
          <w:p w:rsidRPr="00BC2DE5" w:rsidR="00BC2DE5" w:rsidP="00BC2DE5" w:rsidRDefault="00BC2DE5" w14:paraId="5E0B7DCF" w14:textId="77777777">
            <w:pPr>
              <w:pStyle w:val="ListBullet"/>
            </w:pPr>
            <w:proofErr w:type="spellStart"/>
            <w:r w:rsidRPr="00BC2DE5">
              <w:t>ReoXpress</w:t>
            </w:r>
            <w:proofErr w:type="spellEnd"/>
            <w:r w:rsidRPr="00BC2DE5">
              <w:t xml:space="preserve"> Manager</w:t>
            </w:r>
          </w:p>
          <w:p w:rsidRPr="00BC2DE5" w:rsidR="00BC2DE5" w:rsidP="00BC2DE5" w:rsidRDefault="00BC2DE5" w14:paraId="79E655D2" w14:textId="77777777">
            <w:pPr>
              <w:pStyle w:val="ListBullet"/>
            </w:pPr>
            <w:r w:rsidRPr="00BC2DE5">
              <w:t>Project Managers</w:t>
            </w:r>
          </w:p>
          <w:p w:rsidRPr="00BC2DE5" w:rsidR="00BC2DE5" w:rsidP="00BC2DE5" w:rsidRDefault="00BC2DE5" w14:paraId="14776183" w14:textId="77777777">
            <w:pPr>
              <w:pStyle w:val="ListBullet"/>
            </w:pPr>
            <w:r w:rsidRPr="00BC2DE5">
              <w:t>Senior QS and team</w:t>
            </w:r>
          </w:p>
          <w:p w:rsidRPr="00BC2DE5" w:rsidR="00BC2DE5" w:rsidP="00BC2DE5" w:rsidRDefault="00BC2DE5" w14:paraId="42E49AC2" w14:textId="77777777">
            <w:pPr>
              <w:pStyle w:val="ListBullet"/>
            </w:pPr>
            <w:r w:rsidRPr="00BC2DE5">
              <w:t>Contracts Manager</w:t>
            </w:r>
          </w:p>
          <w:p w:rsidRPr="00BC2DE5" w:rsidR="00BC2DE5" w:rsidP="00BC2DE5" w:rsidRDefault="00BC2DE5" w14:paraId="5711D8D8" w14:textId="77777777">
            <w:pPr>
              <w:pStyle w:val="ListBullet"/>
            </w:pPr>
            <w:r w:rsidRPr="00BC2DE5">
              <w:t>Site Foreman</w:t>
            </w:r>
          </w:p>
          <w:p w:rsidRPr="00BC2DE5" w:rsidR="00BC2DE5" w:rsidP="00BC2DE5" w:rsidRDefault="00BC2DE5" w14:paraId="62B8C489" w14:textId="77777777">
            <w:pPr>
              <w:pStyle w:val="ListBullet"/>
            </w:pPr>
            <w:r w:rsidRPr="00BC2DE5">
              <w:t>Administration staff</w:t>
            </w:r>
          </w:p>
          <w:p w:rsidRPr="009609CB" w:rsidR="009609CB" w:rsidP="00BC2DE5" w:rsidRDefault="00BC2DE5" w14:paraId="217D453F" w14:textId="6558B573">
            <w:pPr>
              <w:pStyle w:val="ListBullet"/>
            </w:pPr>
            <w:r w:rsidRPr="00BC2DE5">
              <w:t>Other CS divisional staff</w:t>
            </w:r>
          </w:p>
        </w:tc>
        <w:tc>
          <w:tcPr>
            <w:tcW w:w="5386" w:type="dxa"/>
          </w:tcPr>
          <w:p w:rsidR="00BC2DE5" w:rsidP="00BC2DE5" w:rsidRDefault="00BC2DE5" w14:paraId="1FFE878E" w14:textId="77777777">
            <w:pPr>
              <w:pStyle w:val="ListBullet"/>
            </w:pPr>
            <w:r>
              <w:t>Services providers and suppliers</w:t>
            </w:r>
          </w:p>
          <w:p w:rsidR="00BC2DE5" w:rsidP="00BC2DE5" w:rsidRDefault="00BC2DE5" w14:paraId="02A317F9" w14:textId="77777777">
            <w:pPr>
              <w:pStyle w:val="ListBullet"/>
            </w:pPr>
            <w:r>
              <w:t>Clients and/or their representatives</w:t>
            </w:r>
          </w:p>
          <w:p w:rsidR="00BC2DE5" w:rsidP="00BC2DE5" w:rsidRDefault="00BC2DE5" w14:paraId="45DB6693" w14:textId="77777777">
            <w:pPr>
              <w:pStyle w:val="ListBullet"/>
            </w:pPr>
            <w:r>
              <w:t>Project managers</w:t>
            </w:r>
          </w:p>
          <w:p w:rsidRPr="00DE14EA" w:rsidR="009609CB" w:rsidP="00BC2DE5" w:rsidRDefault="00BC2DE5" w14:paraId="5DD63848" w14:textId="0CFAFB50">
            <w:pPr>
              <w:pStyle w:val="ListBullet"/>
            </w:pPr>
            <w:r>
              <w:t>Sub-contractors</w:t>
            </w:r>
          </w:p>
        </w:tc>
      </w:tr>
    </w:tbl>
    <w:p w:rsidR="001964F9" w:rsidP="00BC2DE5" w:rsidRDefault="001964F9" w14:paraId="376CB546" w14:textId="77777777">
      <w:pPr>
        <w:pStyle w:val="Heading2"/>
      </w:pPr>
      <w:r w:rsidRPr="001964F9">
        <w:t xml:space="preserve">Person </w:t>
      </w:r>
      <w:r w:rsidRPr="009609CB">
        <w:t>Specifications</w:t>
      </w:r>
    </w:p>
    <w:tbl>
      <w:tblPr>
        <w:tblStyle w:val="TableGridLight"/>
        <w:tblW w:w="963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3"/>
        <w:gridCol w:w="5386"/>
      </w:tblGrid>
      <w:tr w:rsidRPr="002E4E31" w:rsidR="00D43FE2" w:rsidTr="00BC2DE5" w14:paraId="5C699B37" w14:textId="77777777">
        <w:trPr>
          <w:trHeight w:val="284" w:hRule="exact"/>
        </w:trPr>
        <w:tc>
          <w:tcPr>
            <w:tcW w:w="4253" w:type="dxa"/>
          </w:tcPr>
          <w:p w:rsidRPr="002E4E31" w:rsidR="00D43FE2" w:rsidP="00D43FE2" w:rsidRDefault="00D43FE2" w14:paraId="60730C81" w14:textId="77777777">
            <w:pPr>
              <w:pStyle w:val="TableHeading"/>
            </w:pPr>
            <w:r>
              <w:t>Essential</w:t>
            </w:r>
          </w:p>
        </w:tc>
        <w:tc>
          <w:tcPr>
            <w:tcW w:w="5386" w:type="dxa"/>
          </w:tcPr>
          <w:p w:rsidRPr="002E4E31" w:rsidR="00D43FE2" w:rsidP="00D43FE2" w:rsidRDefault="00D43FE2" w14:paraId="38B3950B" w14:textId="69705481">
            <w:pPr>
              <w:pStyle w:val="TableHeading"/>
            </w:pPr>
          </w:p>
        </w:tc>
      </w:tr>
      <w:tr w:rsidRPr="00F11E03" w:rsidR="00D43FE2" w:rsidTr="00BC2DE5" w14:paraId="4AEB1092" w14:textId="77777777">
        <w:trPr>
          <w:trHeight w:val="312"/>
        </w:trPr>
        <w:tc>
          <w:tcPr>
            <w:tcW w:w="4253" w:type="dxa"/>
          </w:tcPr>
          <w:p w:rsidRPr="00BC2DE5" w:rsidR="00BC2DE5" w:rsidP="00BC2DE5" w:rsidRDefault="00BC2DE5" w14:paraId="69D998EA" w14:textId="594D8B52">
            <w:pPr>
              <w:pStyle w:val="ListBullet"/>
            </w:pPr>
            <w:r w:rsidRPr="00BC2DE5">
              <w:t>Ability to understand and read drawings</w:t>
            </w:r>
            <w:r>
              <w:t>.</w:t>
            </w:r>
          </w:p>
          <w:p w:rsidRPr="00BC2DE5" w:rsidR="00BC2DE5" w:rsidP="00BC2DE5" w:rsidRDefault="00BC2DE5" w14:paraId="5BCC416B" w14:textId="0EE6B510">
            <w:pPr>
              <w:pStyle w:val="ListBullet"/>
            </w:pPr>
            <w:r w:rsidRPr="00BC2DE5">
              <w:t>Quantity Surveying of reinforcing steel for quoting projects / Material take off experience</w:t>
            </w:r>
            <w:r>
              <w:t>.</w:t>
            </w:r>
          </w:p>
          <w:p w:rsidRPr="00BC2DE5" w:rsidR="00BC2DE5" w:rsidP="00BC2DE5" w:rsidRDefault="00BC2DE5" w14:paraId="45F67BBD" w14:textId="43BCEC59">
            <w:pPr>
              <w:pStyle w:val="ListBullet"/>
            </w:pPr>
            <w:r w:rsidRPr="00BC2DE5">
              <w:t>Relevant industry draughting experience</w:t>
            </w:r>
            <w:r>
              <w:t>.</w:t>
            </w:r>
          </w:p>
          <w:p w:rsidRPr="00BC2DE5" w:rsidR="00BC2DE5" w:rsidP="00BC2DE5" w:rsidRDefault="00BC2DE5" w14:paraId="1BF5E1A5" w14:textId="41C3DB63">
            <w:pPr>
              <w:pStyle w:val="ListBullet"/>
            </w:pPr>
            <w:r w:rsidRPr="00BC2DE5">
              <w:t xml:space="preserve">Provide clear and precise detail sheets using Schnell </w:t>
            </w:r>
            <w:proofErr w:type="spellStart"/>
            <w:r w:rsidRPr="00BC2DE5">
              <w:t>Graphico</w:t>
            </w:r>
            <w:proofErr w:type="spellEnd"/>
            <w:r w:rsidRPr="00BC2DE5">
              <w:t xml:space="preserve"> detailing software</w:t>
            </w:r>
            <w:r>
              <w:t>.</w:t>
            </w:r>
          </w:p>
          <w:p w:rsidRPr="00BC2DE5" w:rsidR="00BC2DE5" w:rsidP="00BC2DE5" w:rsidRDefault="00BC2DE5" w14:paraId="42DE4491" w14:textId="11C442A1">
            <w:pPr>
              <w:pStyle w:val="ListBullet"/>
            </w:pPr>
            <w:r w:rsidRPr="00BC2DE5">
              <w:t>Practical work experience in Construction Industry</w:t>
            </w:r>
            <w:r>
              <w:t>.</w:t>
            </w:r>
          </w:p>
          <w:p w:rsidRPr="00BC2DE5" w:rsidR="00BC2DE5" w:rsidP="00BC2DE5" w:rsidRDefault="00BC2DE5" w14:paraId="63F94F68" w14:textId="313CCFEA">
            <w:pPr>
              <w:pStyle w:val="ListBullet"/>
            </w:pPr>
            <w:r w:rsidRPr="00BC2DE5">
              <w:t>Knowledge of Health and Safety legislation pertaining to a construction environment</w:t>
            </w:r>
            <w:r>
              <w:t>.</w:t>
            </w:r>
          </w:p>
          <w:p w:rsidRPr="00BC2DE5" w:rsidR="00BC2DE5" w:rsidP="00BC2DE5" w:rsidRDefault="00BC2DE5" w14:paraId="6E6835B9" w14:textId="05010B0B">
            <w:pPr>
              <w:pStyle w:val="ListBullet"/>
            </w:pPr>
            <w:r w:rsidRPr="00BC2DE5">
              <w:t>Practical skill in math and calculations which translates to accuracy and measurement</w:t>
            </w:r>
            <w:r>
              <w:t>.</w:t>
            </w:r>
          </w:p>
          <w:p w:rsidRPr="00BC2DE5" w:rsidR="00BC2DE5" w:rsidP="00BC2DE5" w:rsidRDefault="00BC2DE5" w14:paraId="2EE1FE75" w14:textId="14115FF8">
            <w:pPr>
              <w:pStyle w:val="ListBullet"/>
            </w:pPr>
            <w:r w:rsidRPr="00BC2DE5">
              <w:t>Excellent communication skills with the ability to communicate with a wide range of people both verbally and in writing</w:t>
            </w:r>
            <w:r>
              <w:t>.</w:t>
            </w:r>
          </w:p>
          <w:p w:rsidRPr="00BC2DE5" w:rsidR="00BC2DE5" w:rsidP="00BC2DE5" w:rsidRDefault="00BC2DE5" w14:paraId="2EEB98E9" w14:textId="799B5EB1">
            <w:pPr>
              <w:pStyle w:val="ListBullet"/>
            </w:pPr>
            <w:r w:rsidRPr="00BC2DE5">
              <w:t>High attention to detail and ability to interpret drawings and determine required quantities with minimal error</w:t>
            </w:r>
            <w:r>
              <w:t>.</w:t>
            </w:r>
          </w:p>
          <w:p w:rsidRPr="00BC2DE5" w:rsidR="00BC2DE5" w:rsidP="00BC2DE5" w:rsidRDefault="00BC2DE5" w14:paraId="1F55E449" w14:textId="588CB5F1">
            <w:pPr>
              <w:pStyle w:val="ListBullet"/>
            </w:pPr>
            <w:r w:rsidRPr="00BC2DE5">
              <w:t>Proven negotiation skills, problem solving techniques and able to handle situations under pressure</w:t>
            </w:r>
            <w:r>
              <w:t>.</w:t>
            </w:r>
          </w:p>
          <w:p w:rsidRPr="00BC2DE5" w:rsidR="00BC2DE5" w:rsidP="00BC2DE5" w:rsidRDefault="00BC2DE5" w14:paraId="3D237C7E" w14:textId="292CD251">
            <w:pPr>
              <w:pStyle w:val="ListBullet"/>
            </w:pPr>
            <w:r w:rsidRPr="00BC2DE5">
              <w:t>Proven organisational and time-management skills with the ability to prioritise work effectively</w:t>
            </w:r>
            <w:r>
              <w:t>.</w:t>
            </w:r>
          </w:p>
          <w:p w:rsidRPr="00BC2DE5" w:rsidR="00BC2DE5" w:rsidP="00BC2DE5" w:rsidRDefault="00BC2DE5" w14:paraId="156BBB8D" w14:textId="378D3941">
            <w:pPr>
              <w:pStyle w:val="ListBullet"/>
            </w:pPr>
            <w:r w:rsidRPr="00BC2DE5">
              <w:t>Professional manner and is adaptable and flexible to the competing demands of the role</w:t>
            </w:r>
            <w:r>
              <w:t>.</w:t>
            </w:r>
          </w:p>
          <w:p w:rsidRPr="009609CB" w:rsidR="00D43FE2" w:rsidP="00BC2DE5" w:rsidRDefault="00BC2DE5" w14:paraId="5A746D1D" w14:textId="3FDA458F">
            <w:pPr>
              <w:pStyle w:val="ListBullet"/>
            </w:pPr>
            <w:r w:rsidRPr="00BC2DE5">
              <w:t>Excellent word processing skills including computer skills: high level of computer literacy required, in particular Microsoft Office</w:t>
            </w:r>
            <w:r>
              <w:t>.</w:t>
            </w:r>
          </w:p>
        </w:tc>
        <w:tc>
          <w:tcPr>
            <w:tcW w:w="5386" w:type="dxa"/>
          </w:tcPr>
          <w:p w:rsidRPr="00DE14EA" w:rsidR="00D43FE2" w:rsidP="00BC2DE5" w:rsidRDefault="00D43FE2" w14:paraId="3F8ACD19" w14:textId="6E809684">
            <w:pPr>
              <w:pStyle w:val="ListBullet"/>
              <w:numPr>
                <w:ilvl w:val="0"/>
                <w:numId w:val="0"/>
              </w:numPr>
            </w:pPr>
          </w:p>
        </w:tc>
      </w:tr>
      <w:tr w:rsidRPr="00F11E03" w:rsidR="00D43FE2" w:rsidTr="00BC2DE5" w14:paraId="0CEB5190" w14:textId="77777777">
        <w:trPr>
          <w:trHeight w:val="312"/>
        </w:trPr>
        <w:tc>
          <w:tcPr>
            <w:tcW w:w="4253" w:type="dxa"/>
          </w:tcPr>
          <w:p w:rsidRPr="009609CB" w:rsidR="00D43FE2" w:rsidP="00BC2DE5" w:rsidRDefault="00D43FE2" w14:paraId="36E79EBC" w14:textId="1B665548">
            <w:pPr>
              <w:pStyle w:val="ListBullet"/>
              <w:numPr>
                <w:ilvl w:val="0"/>
                <w:numId w:val="0"/>
              </w:numPr>
            </w:pPr>
          </w:p>
        </w:tc>
        <w:tc>
          <w:tcPr>
            <w:tcW w:w="5386" w:type="dxa"/>
          </w:tcPr>
          <w:p w:rsidRPr="00753087" w:rsidR="00D43FE2" w:rsidP="00BC2DE5" w:rsidRDefault="00D43FE2" w14:paraId="6EC16923" w14:textId="3FE264A0">
            <w:pPr>
              <w:pStyle w:val="ListBullet"/>
              <w:numPr>
                <w:ilvl w:val="0"/>
                <w:numId w:val="0"/>
              </w:numPr>
            </w:pPr>
          </w:p>
        </w:tc>
      </w:tr>
      <w:tr w:rsidRPr="00F11E03" w:rsidR="00D43FE2" w:rsidTr="00BC2DE5" w14:paraId="100AD94C" w14:textId="77777777">
        <w:trPr>
          <w:trHeight w:val="312"/>
        </w:trPr>
        <w:tc>
          <w:tcPr>
            <w:tcW w:w="4253" w:type="dxa"/>
          </w:tcPr>
          <w:p w:rsidR="00D43FE2" w:rsidP="00BC2DE5" w:rsidRDefault="00D43FE2" w14:paraId="3AA4BFE1" w14:textId="5899B29F">
            <w:pPr>
              <w:pStyle w:val="ListBullet"/>
              <w:numPr>
                <w:ilvl w:val="0"/>
                <w:numId w:val="0"/>
              </w:numPr>
            </w:pPr>
          </w:p>
        </w:tc>
        <w:tc>
          <w:tcPr>
            <w:tcW w:w="5386" w:type="dxa"/>
          </w:tcPr>
          <w:p w:rsidRPr="00753087" w:rsidR="00D43FE2" w:rsidP="00BC2DE5" w:rsidRDefault="00D43FE2" w14:paraId="5D61E7EA" w14:textId="6B3B342D">
            <w:pPr>
              <w:pStyle w:val="ListBullet"/>
              <w:numPr>
                <w:ilvl w:val="0"/>
                <w:numId w:val="0"/>
              </w:numPr>
            </w:pPr>
          </w:p>
        </w:tc>
      </w:tr>
    </w:tbl>
    <w:p w:rsidR="00C05FF1" w:rsidP="0035153B" w:rsidRDefault="00C05FF1" w14:paraId="0B3EF18F" w14:textId="77777777">
      <w:pPr>
        <w:pStyle w:val="BodyText"/>
      </w:pPr>
    </w:p>
    <w:p w:rsidR="00C05FF1" w:rsidP="00D86D2D" w:rsidRDefault="00C05FF1" w14:paraId="08C5B03A" w14:textId="77777777">
      <w:pPr>
        <w:pStyle w:val="BodyText"/>
      </w:pPr>
    </w:p>
    <w:p w:rsidRPr="00C05FF1" w:rsidR="00D86D2D" w:rsidP="00D86D2D" w:rsidRDefault="00D86D2D" w14:paraId="23065A2B" w14:textId="77777777">
      <w:pPr>
        <w:pStyle w:val="BodyText"/>
        <w:sectPr w:rsidRPr="00C05FF1" w:rsidR="00D86D2D" w:rsidSect="0068557D">
          <w:headerReference w:type="default" r:id="rId12"/>
          <w:footerReference w:type="default" r:id="rId13"/>
          <w:headerReference w:type="first" r:id="rId14"/>
          <w:pgSz w:w="11907" w:h="16839" w:orient="portrait" w:code="9"/>
          <w:pgMar w:top="1843" w:right="567" w:bottom="1134" w:left="567" w:header="1276" w:footer="567" w:gutter="0"/>
          <w:cols w:space="708"/>
          <w:docGrid w:linePitch="360"/>
        </w:sectPr>
      </w:pPr>
    </w:p>
    <w:p w:rsidR="001E59FA" w:rsidP="004635C8" w:rsidRDefault="001E59FA" w14:paraId="45BDE6D5" w14:textId="77777777">
      <w:pPr>
        <w:pStyle w:val="BodyText"/>
      </w:pPr>
    </w:p>
    <w:sectPr w:rsidR="001E59FA" w:rsidSect="008046A0">
      <w:headerReference w:type="default" r:id="rId15"/>
      <w:headerReference w:type="first" r:id="rId16"/>
      <w:pgSz w:w="11907" w:h="16839" w:orient="portrait" w:code="9"/>
      <w:pgMar w:top="1276" w:right="567" w:bottom="1134" w:left="567" w:header="1276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46A84" w:rsidRDefault="00446A84" w14:paraId="5887833F" w14:textId="77777777">
      <w:r>
        <w:separator/>
      </w:r>
    </w:p>
  </w:endnote>
  <w:endnote w:type="continuationSeparator" w:id="0">
    <w:p w:rsidR="00446A84" w:rsidRDefault="00446A84" w14:paraId="0FF244D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05369" w:rsidRDefault="00105369" w14:paraId="32498436" w14:textId="11664F8F">
    <w:pPr>
      <w:pStyle w:val="Footer"/>
    </w:pPr>
    <w:r>
      <w:fldChar w:fldCharType="begin"/>
    </w:r>
    <w:r>
      <w:instrText xml:space="preserve"> PAGE  \* Arabic  \* MERGEFORMAT </w:instrText>
    </w:r>
    <w:r>
      <w:fldChar w:fldCharType="separate"/>
    </w:r>
    <w:r>
      <w:t>1</w:t>
    </w:r>
    <w:r>
      <w:fldChar w:fldCharType="end"/>
    </w:r>
    <w:r>
      <w:t xml:space="preserve">   |   </w:t>
    </w:r>
    <w:sdt>
      <w:sdtPr>
        <w:id w:val="-247667184"/>
        <w:date w:fullDate="2024-06-10T00:00:00Z">
          <w:dateFormat w:val="MMMM yyyy"/>
          <w:lid w:val="en-NZ"/>
          <w:storeMappedDataAs w:val="dateTime"/>
          <w:calendar w:val="gregorian"/>
        </w:date>
      </w:sdtPr>
      <w:sdtEndPr/>
      <w:sdtContent>
        <w:r w:rsidR="00211DBA">
          <w:t>June 2024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46A84" w:rsidRDefault="00446A84" w14:paraId="28912061" w14:textId="77777777">
      <w:r>
        <w:separator/>
      </w:r>
    </w:p>
  </w:footnote>
  <w:footnote w:type="continuationSeparator" w:id="0">
    <w:p w:rsidR="00446A84" w:rsidRDefault="00446A84" w14:paraId="61138149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D43FE2" w:rsidRDefault="00D43FE2" w14:paraId="68A44261" w14:textId="77777777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485CACB1" wp14:editId="2659D40D">
          <wp:simplePos x="0" y="0"/>
          <wp:positionH relativeFrom="page">
            <wp:align>right</wp:align>
          </wp:positionH>
          <wp:positionV relativeFrom="paragraph">
            <wp:posOffset>-819150</wp:posOffset>
          </wp:positionV>
          <wp:extent cx="7553389" cy="10684390"/>
          <wp:effectExtent l="0" t="0" r="0" b="317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389" cy="10684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D43FE2" w:rsidRDefault="00D43FE2" w14:paraId="4B565A8F" w14:textId="77777777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F28B0B7" wp14:editId="37104CF3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96000" cy="10742400"/>
          <wp:effectExtent l="0" t="0" r="5080" b="190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_header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074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D43FE2" w:rsidRDefault="005C582D" w14:paraId="180EC716" w14:textId="77777777">
    <w:pPr>
      <w:pStyle w:val="Header"/>
    </w:pPr>
    <w:r>
      <w:rPr>
        <w:noProof/>
      </w:rPr>
      <w:drawing>
        <wp:anchor distT="0" distB="0" distL="114300" distR="114300" simplePos="0" relativeHeight="251676672" behindDoc="1" locked="0" layoutInCell="1" allowOverlap="1" wp14:anchorId="0764D269" wp14:editId="41E8A83D">
          <wp:simplePos x="0" y="0"/>
          <wp:positionH relativeFrom="column">
            <wp:posOffset>-350520</wp:posOffset>
          </wp:positionH>
          <wp:positionV relativeFrom="paragraph">
            <wp:posOffset>-819785</wp:posOffset>
          </wp:positionV>
          <wp:extent cx="7559019" cy="10692000"/>
          <wp:effectExtent l="0" t="0" r="444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19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607660" w:rsidR="00D43FE2" w:rsidP="00607660" w:rsidRDefault="00D43FE2" w14:paraId="17D4722C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25" style="width:14.25pt;height:17.25pt" o:bullet="t" type="#_x0000_t75">
        <v:imagedata o:title="Leaf Bullet" r:id="rId1"/>
      </v:shape>
    </w:pict>
  </w:numPicBullet>
  <w:numPicBullet w:numPicBulletId="1">
    <w:pict>
      <v:shape id="_x0000_i1026" style="width:35.25pt;height:45.75pt" o:bullet="t" type="#_x0000_t75">
        <v:imagedata o:title="City Care leaf bullet" r:id="rId2"/>
      </v:shape>
    </w:pict>
  </w:numPicBullet>
  <w:abstractNum w:abstractNumId="0" w15:restartNumberingAfterBreak="0">
    <w:nsid w:val="FFFFFF89"/>
    <w:multiLevelType w:val="singleLevel"/>
    <w:tmpl w:val="43E2B0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1" w15:restartNumberingAfterBreak="0">
    <w:nsid w:val="01304E05"/>
    <w:multiLevelType w:val="multilevel"/>
    <w:tmpl w:val="1A8816D8"/>
    <w:lvl w:ilvl="0">
      <w:start w:val="1"/>
      <w:numFmt w:val="decimal"/>
      <w:lvlRestart w:val="0"/>
      <w:pStyle w:val="ListNumber"/>
      <w:lvlText w:val="%1."/>
      <w:lvlJc w:val="left"/>
      <w:pPr>
        <w:ind w:left="567" w:hanging="567"/>
      </w:pPr>
      <w:rPr>
        <w:rFonts w:hint="default" w:ascii="Arial" w:hAnsi="Arial" w:cs="Arial"/>
        <w:b w:val="0"/>
        <w:i w:val="0"/>
        <w:color w:val="auto"/>
        <w:sz w:val="19"/>
        <w:szCs w:val="22"/>
      </w:rPr>
    </w:lvl>
    <w:lvl w:ilvl="1">
      <w:start w:val="1"/>
      <w:numFmt w:val="decimal"/>
      <w:pStyle w:val="ListNumber2"/>
      <w:lvlText w:val="%1.%2"/>
      <w:lvlJc w:val="left"/>
      <w:pPr>
        <w:ind w:left="1134" w:hanging="567"/>
      </w:pPr>
      <w:rPr>
        <w:rFonts w:hint="default" w:ascii="Arial" w:hAnsi="Arial" w:cs="Arial"/>
        <w:b w:val="0"/>
        <w:i w:val="0"/>
        <w:color w:val="auto"/>
        <w:sz w:val="20"/>
        <w:szCs w:val="22"/>
      </w:rPr>
    </w:lvl>
    <w:lvl w:ilvl="2">
      <w:start w:val="1"/>
      <w:numFmt w:val="decimal"/>
      <w:pStyle w:val="ListNumber3"/>
      <w:lvlText w:val="%1.%2.%3"/>
      <w:lvlJc w:val="left"/>
      <w:pPr>
        <w:ind w:left="1843" w:hanging="709"/>
      </w:pPr>
      <w:rPr>
        <w:rFonts w:hint="default" w:ascii="Arial" w:hAnsi="Arial" w:cs="Arial"/>
        <w:b w:val="0"/>
        <w:i w:val="0"/>
        <w:color w:val="auto"/>
        <w:sz w:val="19"/>
        <w:szCs w:val="22"/>
      </w:rPr>
    </w:lvl>
    <w:lvl w:ilvl="3">
      <w:start w:val="1"/>
      <w:numFmt w:val="decimal"/>
      <w:pStyle w:val="ListNumber4"/>
      <w:lvlText w:val="%1.%2.%3.%4."/>
      <w:lvlJc w:val="left"/>
      <w:pPr>
        <w:tabs>
          <w:tab w:val="num" w:pos="3175"/>
        </w:tabs>
        <w:ind w:left="3175" w:hanging="907"/>
      </w:pPr>
      <w:rPr>
        <w:rFonts w:hint="default" w:ascii="Arial" w:hAnsi="Arial" w:cs="Arial"/>
        <w:b w:val="0"/>
        <w:i w:val="0"/>
        <w:color w:val="auto"/>
        <w:sz w:val="19"/>
        <w:szCs w:val="22"/>
      </w:rPr>
    </w:lvl>
    <w:lvl w:ilvl="4">
      <w:start w:val="1"/>
      <w:numFmt w:val="decimal"/>
      <w:pStyle w:val="ListNumber5"/>
      <w:lvlText w:val="%1.%2.%3.%4.%5."/>
      <w:lvlJc w:val="left"/>
      <w:pPr>
        <w:tabs>
          <w:tab w:val="num" w:pos="4366"/>
        </w:tabs>
        <w:ind w:left="4366" w:hanging="1191"/>
      </w:pPr>
      <w:rPr>
        <w:rFonts w:hint="default" w:ascii="Arial" w:hAnsi="Arial"/>
        <w:b w:val="0"/>
        <w:i w:val="0"/>
        <w:color w:val="auto"/>
        <w:sz w:val="19"/>
      </w:rPr>
    </w:lvl>
    <w:lvl w:ilvl="5">
      <w:start w:val="1"/>
      <w:numFmt w:val="decimal"/>
      <w:lvlText w:val="%1.%2.%3.%4.%5.%6."/>
      <w:lvlJc w:val="left"/>
      <w:pPr>
        <w:tabs>
          <w:tab w:val="num" w:pos="4876"/>
        </w:tabs>
        <w:ind w:left="4876" w:hanging="510"/>
      </w:pPr>
      <w:rPr>
        <w:rFonts w:hint="default" w:ascii="Arial Narrow" w:hAnsi="Arial Narrow"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5437"/>
        </w:tabs>
        <w:ind w:left="5438" w:hanging="562"/>
      </w:pPr>
      <w:rPr>
        <w:rFonts w:hint="default" w:ascii="Arial Narrow" w:hAnsi="Arial Narrow"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6157"/>
        </w:tabs>
        <w:ind w:left="6158" w:hanging="720"/>
      </w:pPr>
      <w:rPr>
        <w:rFonts w:hint="default" w:ascii="Arial Narrow" w:hAnsi="Arial Narrow"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6877"/>
        </w:tabs>
        <w:ind w:left="6878" w:hanging="720"/>
      </w:pPr>
      <w:rPr>
        <w:rFonts w:hint="default" w:ascii="Arial Narrow" w:hAnsi="Arial Narrow"/>
        <w:sz w:val="22"/>
      </w:rPr>
    </w:lvl>
  </w:abstractNum>
  <w:abstractNum w:abstractNumId="2" w15:restartNumberingAfterBreak="0">
    <w:nsid w:val="083F0241"/>
    <w:multiLevelType w:val="hybridMultilevel"/>
    <w:tmpl w:val="2D823C04"/>
    <w:lvl w:ilvl="0" w:tplc="B8947572">
      <w:start w:val="1"/>
      <w:numFmt w:val="bullet"/>
      <w:lvlText w:val=""/>
      <w:lvlPicBulletId w:val="1"/>
      <w:lvlJc w:val="left"/>
      <w:pPr>
        <w:ind w:left="2081" w:hanging="360"/>
      </w:pPr>
      <w:rPr>
        <w:rFonts w:hint="default" w:ascii="Symbol" w:hAnsi="Symbol"/>
        <w:color w:val="auto"/>
      </w:rPr>
    </w:lvl>
    <w:lvl w:ilvl="1" w:tplc="14090003" w:tentative="1">
      <w:start w:val="1"/>
      <w:numFmt w:val="bullet"/>
      <w:lvlText w:val="o"/>
      <w:lvlJc w:val="left"/>
      <w:pPr>
        <w:ind w:left="2801" w:hanging="360"/>
      </w:pPr>
      <w:rPr>
        <w:rFonts w:hint="default" w:ascii="Courier New" w:hAnsi="Courier New" w:cs="Courier New"/>
      </w:rPr>
    </w:lvl>
    <w:lvl w:ilvl="2" w:tplc="14090005" w:tentative="1">
      <w:start w:val="1"/>
      <w:numFmt w:val="bullet"/>
      <w:lvlText w:val=""/>
      <w:lvlJc w:val="left"/>
      <w:pPr>
        <w:ind w:left="3521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4241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4961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5681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6401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7121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7841" w:hanging="360"/>
      </w:pPr>
      <w:rPr>
        <w:rFonts w:hint="default" w:ascii="Wingdings" w:hAnsi="Wingdings"/>
      </w:rPr>
    </w:lvl>
  </w:abstractNum>
  <w:abstractNum w:abstractNumId="3" w15:restartNumberingAfterBreak="0">
    <w:nsid w:val="0BA724E8"/>
    <w:multiLevelType w:val="multilevel"/>
    <w:tmpl w:val="DE36665C"/>
    <w:lvl w:ilvl="0">
      <w:start w:val="1"/>
      <w:numFmt w:val="decimal"/>
      <w:lvlRestart w:val="0"/>
      <w:lvlText w:val="%1."/>
      <w:lvlJc w:val="left"/>
      <w:pPr>
        <w:tabs>
          <w:tab w:val="num" w:pos="964"/>
        </w:tabs>
        <w:ind w:left="964" w:hanging="397"/>
      </w:pPr>
      <w:rPr>
        <w:rFonts w:hint="default" w:ascii="Arial Narrow" w:hAnsi="Arial Narrow" w:cs="Arial"/>
        <w:b w:val="0"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531"/>
        </w:tabs>
        <w:ind w:left="1531" w:hanging="567"/>
      </w:pPr>
      <w:rPr>
        <w:rFonts w:hint="default" w:ascii="Arial Narrow" w:hAnsi="Arial Narrow" w:cs="Arial"/>
        <w:b w:val="0"/>
        <w:i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2268"/>
        </w:tabs>
        <w:ind w:left="2268" w:hanging="737"/>
      </w:pPr>
      <w:rPr>
        <w:rFonts w:hint="default" w:ascii="Arial Narrow" w:hAnsi="Arial Narrow" w:cs="Arial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3175"/>
        </w:tabs>
        <w:ind w:left="3175" w:hanging="907"/>
      </w:pPr>
      <w:rPr>
        <w:rFonts w:hint="default" w:ascii="Arial Narrow" w:hAnsi="Arial Narrow" w:cs="Arial"/>
        <w:b w:val="0"/>
        <w:i w:val="0"/>
        <w:sz w:val="22"/>
        <w:szCs w:val="22"/>
      </w:rPr>
    </w:lvl>
    <w:lvl w:ilvl="4">
      <w:start w:val="1"/>
      <w:numFmt w:val="decimal"/>
      <w:lvlText w:val="%1.%2.%3.%4.%5."/>
      <w:lvlJc w:val="left"/>
      <w:pPr>
        <w:tabs>
          <w:tab w:val="num" w:pos="4366"/>
        </w:tabs>
        <w:ind w:left="4366" w:hanging="1191"/>
      </w:pPr>
      <w:rPr>
        <w:rFonts w:hint="default" w:ascii="Arial Narrow" w:hAnsi="Arial Narrow"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4876"/>
        </w:tabs>
        <w:ind w:left="4876" w:hanging="510"/>
      </w:pPr>
      <w:rPr>
        <w:rFonts w:hint="default" w:ascii="Arial Narrow" w:hAnsi="Arial Narrow"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5437"/>
        </w:tabs>
        <w:ind w:left="5438" w:hanging="562"/>
      </w:pPr>
      <w:rPr>
        <w:rFonts w:hint="default" w:ascii="Arial Narrow" w:hAnsi="Arial Narrow"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6157"/>
        </w:tabs>
        <w:ind w:left="6158" w:hanging="720"/>
      </w:pPr>
      <w:rPr>
        <w:rFonts w:hint="default" w:ascii="Arial Narrow" w:hAnsi="Arial Narrow"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6877"/>
        </w:tabs>
        <w:ind w:left="6878" w:hanging="720"/>
      </w:pPr>
      <w:rPr>
        <w:rFonts w:hint="default" w:ascii="Arial Narrow" w:hAnsi="Arial Narrow"/>
        <w:sz w:val="22"/>
      </w:rPr>
    </w:lvl>
  </w:abstractNum>
  <w:abstractNum w:abstractNumId="4" w15:restartNumberingAfterBreak="0">
    <w:nsid w:val="0D1C2CFB"/>
    <w:multiLevelType w:val="multilevel"/>
    <w:tmpl w:val="5396261C"/>
    <w:lvl w:ilvl="0">
      <w:start w:val="1"/>
      <w:numFmt w:val="decimal"/>
      <w:pStyle w:val="TableTextNumbering"/>
      <w:lvlText w:val="%1."/>
      <w:lvlJc w:val="left"/>
      <w:pPr>
        <w:ind w:left="357" w:hanging="357"/>
      </w:pPr>
      <w:rPr>
        <w:rFonts w:hint="default" w:ascii="Arial" w:hAnsi="Arial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13CA52DA"/>
    <w:multiLevelType w:val="hybridMultilevel"/>
    <w:tmpl w:val="1CAA16DE"/>
    <w:lvl w:ilvl="0" w:tplc="D95C1AC2">
      <w:start w:val="1"/>
      <w:numFmt w:val="bullet"/>
      <w:lvlText w:val=""/>
      <w:lvlPicBulletId w:val="1"/>
      <w:lvlJc w:val="left"/>
      <w:pPr>
        <w:ind w:left="1684" w:hanging="360"/>
      </w:pPr>
      <w:rPr>
        <w:rFonts w:hint="default" w:ascii="Symbol" w:hAnsi="Symbol"/>
        <w:color w:val="auto"/>
      </w:rPr>
    </w:lvl>
    <w:lvl w:ilvl="1" w:tplc="14090003" w:tentative="1">
      <w:start w:val="1"/>
      <w:numFmt w:val="bullet"/>
      <w:lvlText w:val="o"/>
      <w:lvlJc w:val="left"/>
      <w:pPr>
        <w:ind w:left="2404" w:hanging="360"/>
      </w:pPr>
      <w:rPr>
        <w:rFonts w:hint="default" w:ascii="Courier New" w:hAnsi="Courier New" w:cs="Courier New"/>
      </w:rPr>
    </w:lvl>
    <w:lvl w:ilvl="2" w:tplc="14090005">
      <w:start w:val="1"/>
      <w:numFmt w:val="bullet"/>
      <w:lvlText w:val=""/>
      <w:lvlJc w:val="left"/>
      <w:pPr>
        <w:ind w:left="3124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3844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4564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5284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6004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6724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7444" w:hanging="360"/>
      </w:pPr>
      <w:rPr>
        <w:rFonts w:hint="default" w:ascii="Wingdings" w:hAnsi="Wingdings"/>
      </w:rPr>
    </w:lvl>
  </w:abstractNum>
  <w:abstractNum w:abstractNumId="6" w15:restartNumberingAfterBreak="0">
    <w:nsid w:val="17EB4228"/>
    <w:multiLevelType w:val="multilevel"/>
    <w:tmpl w:val="61CC552A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hint="default" w:ascii="Symbol" w:hAnsi="Symbol"/>
        <w:color w:val="ED1C24" w:themeColor="accent2"/>
        <w:sz w:val="22"/>
        <w:szCs w:val="22"/>
      </w:rPr>
    </w:lvl>
    <w:lvl w:ilvl="1">
      <w:start w:val="1"/>
      <w:numFmt w:val="bullet"/>
      <w:pStyle w:val="ListBullet2"/>
      <w:lvlText w:val=""/>
      <w:lvlJc w:val="left"/>
      <w:pPr>
        <w:tabs>
          <w:tab w:val="num" w:pos="1361"/>
        </w:tabs>
        <w:ind w:left="1134" w:hanging="567"/>
      </w:pPr>
      <w:rPr>
        <w:rFonts w:hint="default" w:ascii="Symbol" w:hAnsi="Symbol"/>
        <w:color w:val="auto"/>
        <w:sz w:val="22"/>
      </w:rPr>
    </w:lvl>
    <w:lvl w:ilvl="2">
      <w:start w:val="1"/>
      <w:numFmt w:val="bullet"/>
      <w:pStyle w:val="ListBullet3"/>
      <w:lvlText w:val="o"/>
      <w:lvlJc w:val="left"/>
      <w:pPr>
        <w:tabs>
          <w:tab w:val="num" w:pos="1758"/>
        </w:tabs>
        <w:ind w:left="1701" w:hanging="567"/>
      </w:pPr>
      <w:rPr>
        <w:rFonts w:hint="default" w:ascii="Courier New" w:hAnsi="Courier New"/>
        <w:color w:val="auto"/>
        <w:sz w:val="22"/>
      </w:rPr>
    </w:lvl>
    <w:lvl w:ilvl="3">
      <w:start w:val="1"/>
      <w:numFmt w:val="bullet"/>
      <w:pStyle w:val="ListBullet4"/>
      <w:lvlText w:val=""/>
      <w:lvlJc w:val="left"/>
      <w:pPr>
        <w:tabs>
          <w:tab w:val="num" w:pos="1758"/>
        </w:tabs>
        <w:ind w:left="2268" w:hanging="567"/>
      </w:pPr>
      <w:rPr>
        <w:rFonts w:hint="default" w:ascii="Symbol" w:hAnsi="Symbol"/>
        <w:color w:val="auto"/>
        <w:sz w:val="22"/>
      </w:rPr>
    </w:lvl>
    <w:lvl w:ilvl="4">
      <w:start w:val="1"/>
      <w:numFmt w:val="bullet"/>
      <w:pStyle w:val="ListBullet5"/>
      <w:lvlText w:val=""/>
      <w:lvlJc w:val="left"/>
      <w:pPr>
        <w:tabs>
          <w:tab w:val="num" w:pos="2268"/>
        </w:tabs>
        <w:ind w:left="2835" w:hanging="567"/>
      </w:pPr>
      <w:rPr>
        <w:rFonts w:hint="default" w:ascii="Symbol" w:hAnsi="Symbol"/>
        <w:sz w:val="22"/>
      </w:rPr>
    </w:lvl>
    <w:lvl w:ilvl="5">
      <w:start w:val="1"/>
      <w:numFmt w:val="none"/>
      <w:lvlText w:val="%1"/>
      <w:lvlJc w:val="left"/>
      <w:pPr>
        <w:tabs>
          <w:tab w:val="num" w:pos="1151"/>
        </w:tabs>
        <w:ind w:left="1151" w:hanging="1151"/>
      </w:pPr>
      <w:rPr>
        <w:rFonts w:hint="default" w:ascii="Arial Narrow" w:hAnsi="Arial Narrow"/>
        <w:sz w:val="22"/>
      </w:rPr>
    </w:lvl>
    <w:lvl w:ilvl="6">
      <w:start w:val="1"/>
      <w:numFmt w:val="none"/>
      <w:lvlText w:val="%1"/>
      <w:lvlJc w:val="left"/>
      <w:pPr>
        <w:tabs>
          <w:tab w:val="num" w:pos="1298"/>
        </w:tabs>
        <w:ind w:left="1298" w:hanging="1298"/>
      </w:pPr>
      <w:rPr>
        <w:rFonts w:hint="default" w:ascii="Arial Narrow" w:hAnsi="Arial Narrow"/>
        <w:sz w:val="22"/>
      </w:rPr>
    </w:lvl>
    <w:lvl w:ilvl="7">
      <w:start w:val="1"/>
      <w:numFmt w:val="none"/>
      <w:lvlText w:val="%1"/>
      <w:lvlJc w:val="left"/>
      <w:pPr>
        <w:tabs>
          <w:tab w:val="num" w:pos="1440"/>
        </w:tabs>
        <w:ind w:left="1440" w:hanging="1440"/>
      </w:pPr>
      <w:rPr>
        <w:rFonts w:hint="default" w:ascii="Arial Narrow" w:hAnsi="Arial Narrow"/>
        <w:sz w:val="22"/>
      </w:rPr>
    </w:lvl>
    <w:lvl w:ilvl="8">
      <w:start w:val="1"/>
      <w:numFmt w:val="none"/>
      <w:lvlText w:val="%1"/>
      <w:lvlJc w:val="left"/>
      <w:pPr>
        <w:tabs>
          <w:tab w:val="num" w:pos="1582"/>
        </w:tabs>
        <w:ind w:left="1582" w:hanging="1582"/>
      </w:pPr>
      <w:rPr>
        <w:rFonts w:hint="default" w:ascii="Arial Narrow" w:hAnsi="Arial Narrow"/>
        <w:sz w:val="22"/>
      </w:rPr>
    </w:lvl>
  </w:abstractNum>
  <w:abstractNum w:abstractNumId="7" w15:restartNumberingAfterBreak="0">
    <w:nsid w:val="30185558"/>
    <w:multiLevelType w:val="hybridMultilevel"/>
    <w:tmpl w:val="A0AC6918"/>
    <w:lvl w:ilvl="0" w:tplc="1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Symbol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Symbol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Symbol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93D72D7"/>
    <w:multiLevelType w:val="multilevel"/>
    <w:tmpl w:val="4306A562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sz w:val="22"/>
        <w:szCs w:val="22"/>
        <w:u w:color="1E154B"/>
      </w:rPr>
    </w:lvl>
    <w:lvl w:ilvl="1">
      <w:start w:val="1"/>
      <w:numFmt w:val="decimal"/>
      <w:lvlText w:val="%1.%2"/>
      <w:lvlJc w:val="left"/>
      <w:pPr>
        <w:tabs>
          <w:tab w:val="num" w:pos="578"/>
        </w:tabs>
        <w:ind w:left="578" w:hanging="578"/>
      </w:pPr>
      <w:rPr>
        <w:rFonts w:hint="default" w:ascii="Arial Narrow" w:hAnsi="Arial Narrow"/>
        <w:sz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 w:ascii="Arial Narrow" w:hAnsi="Arial Narrow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2"/>
        </w:tabs>
        <w:ind w:left="862" w:hanging="862"/>
      </w:pPr>
      <w:rPr>
        <w:rFonts w:hint="default" w:ascii="Arial Narrow" w:hAnsi="Arial Narrow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09"/>
        </w:tabs>
        <w:ind w:left="1009" w:hanging="1009"/>
      </w:pPr>
      <w:rPr>
        <w:rFonts w:hint="default" w:ascii="Arial Narrow" w:hAnsi="Arial Narrow"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1151"/>
        </w:tabs>
        <w:ind w:left="1151" w:hanging="1151"/>
      </w:pPr>
      <w:rPr>
        <w:rFonts w:hint="default" w:ascii="Arial Narrow" w:hAnsi="Arial Narrow"/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1298"/>
        </w:tabs>
        <w:ind w:left="1298" w:hanging="1298"/>
      </w:pPr>
      <w:rPr>
        <w:rFonts w:hint="default" w:ascii="Arial Narrow" w:hAnsi="Arial Narrow"/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 w:ascii="Arial Narrow" w:hAnsi="Arial Narrow"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1582"/>
        </w:tabs>
        <w:ind w:left="1582" w:hanging="1582"/>
      </w:pPr>
      <w:rPr>
        <w:rFonts w:hint="default" w:ascii="Arial Narrow" w:hAnsi="Arial Narrow"/>
        <w:sz w:val="22"/>
      </w:rPr>
    </w:lvl>
  </w:abstractNum>
  <w:abstractNum w:abstractNumId="9" w15:restartNumberingAfterBreak="0">
    <w:nsid w:val="4C43754F"/>
    <w:multiLevelType w:val="hybridMultilevel"/>
    <w:tmpl w:val="A824E2EA"/>
    <w:lvl w:ilvl="0" w:tplc="81E0E6B0">
      <w:start w:val="1"/>
      <w:numFmt w:val="bullet"/>
      <w:pStyle w:val="TableTextBullets"/>
      <w:lvlText w:val=""/>
      <w:lvlJc w:val="left"/>
      <w:pPr>
        <w:tabs>
          <w:tab w:val="num" w:pos="357"/>
        </w:tabs>
        <w:ind w:left="357" w:hanging="357"/>
      </w:pPr>
      <w:rPr>
        <w:rFonts w:hint="default" w:ascii="Symbol" w:hAnsi="Symbol"/>
        <w:u w:color="1E154B"/>
      </w:rPr>
    </w:lvl>
    <w:lvl w:ilvl="1" w:tplc="0C9E6F0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F85EB4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3CC1A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BADE4F9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66B6B3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D95A01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2146D92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E07A54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63C13457"/>
    <w:multiLevelType w:val="hybridMultilevel"/>
    <w:tmpl w:val="8FB2417A"/>
    <w:lvl w:ilvl="0" w:tplc="84A299E8">
      <w:start w:val="1"/>
      <w:numFmt w:val="bullet"/>
      <w:lvlText w:val=""/>
      <w:lvlPicBulletId w:val="1"/>
      <w:lvlJc w:val="left"/>
      <w:pPr>
        <w:ind w:left="2081" w:hanging="360"/>
      </w:pPr>
      <w:rPr>
        <w:rFonts w:hint="default" w:ascii="Symbol" w:hAnsi="Symbol"/>
        <w:color w:val="auto"/>
      </w:rPr>
    </w:lvl>
    <w:lvl w:ilvl="1" w:tplc="14090003" w:tentative="1">
      <w:start w:val="1"/>
      <w:numFmt w:val="bullet"/>
      <w:lvlText w:val="o"/>
      <w:lvlJc w:val="left"/>
      <w:pPr>
        <w:ind w:left="2801" w:hanging="360"/>
      </w:pPr>
      <w:rPr>
        <w:rFonts w:hint="default" w:ascii="Courier New" w:hAnsi="Courier New" w:cs="Courier New"/>
      </w:rPr>
    </w:lvl>
    <w:lvl w:ilvl="2" w:tplc="14090005" w:tentative="1">
      <w:start w:val="1"/>
      <w:numFmt w:val="bullet"/>
      <w:lvlText w:val=""/>
      <w:lvlJc w:val="left"/>
      <w:pPr>
        <w:ind w:left="3521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4241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4961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5681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6401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7121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7841" w:hanging="360"/>
      </w:pPr>
      <w:rPr>
        <w:rFonts w:hint="default" w:ascii="Wingdings" w:hAnsi="Wingdings"/>
      </w:rPr>
    </w:lvl>
  </w:abstractNum>
  <w:abstractNum w:abstractNumId="11" w15:restartNumberingAfterBreak="0">
    <w:nsid w:val="66300B0B"/>
    <w:multiLevelType w:val="hybridMultilevel"/>
    <w:tmpl w:val="F192F6A8"/>
    <w:lvl w:ilvl="0" w:tplc="144299F6">
      <w:start w:val="1"/>
      <w:numFmt w:val="bullet"/>
      <w:lvlText w:val=""/>
      <w:lvlPicBulletId w:val="0"/>
      <w:lvlJc w:val="left"/>
      <w:pPr>
        <w:tabs>
          <w:tab w:val="num" w:pos="964"/>
        </w:tabs>
        <w:ind w:left="964" w:hanging="244"/>
      </w:pPr>
      <w:rPr>
        <w:rFonts w:hint="default" w:ascii="Symbol" w:hAnsi="Symbol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" w:hAnsi="Courier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" w:hAnsi="Courier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" w:hAnsi="Courier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719113DF"/>
    <w:multiLevelType w:val="hybridMultilevel"/>
    <w:tmpl w:val="4DD8BF3C"/>
    <w:lvl w:ilvl="0" w:tplc="13DAE6F4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 w:ascii="Arial" w:hAnsi="Arial"/>
        <w:b/>
        <w:i w:val="0"/>
        <w:color w:val="009B3A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1668016">
    <w:abstractNumId w:val="6"/>
  </w:num>
  <w:num w:numId="2" w16cid:durableId="1072266292">
    <w:abstractNumId w:val="1"/>
  </w:num>
  <w:num w:numId="3" w16cid:durableId="292292284">
    <w:abstractNumId w:val="9"/>
  </w:num>
  <w:num w:numId="4" w16cid:durableId="354695976">
    <w:abstractNumId w:val="8"/>
  </w:num>
  <w:num w:numId="5" w16cid:durableId="811748728">
    <w:abstractNumId w:val="9"/>
  </w:num>
  <w:num w:numId="6" w16cid:durableId="1895460864">
    <w:abstractNumId w:val="8"/>
  </w:num>
  <w:num w:numId="7" w16cid:durableId="1119563630">
    <w:abstractNumId w:val="11"/>
  </w:num>
  <w:num w:numId="8" w16cid:durableId="1894655398">
    <w:abstractNumId w:val="12"/>
  </w:num>
  <w:num w:numId="9" w16cid:durableId="764885991">
    <w:abstractNumId w:val="11"/>
  </w:num>
  <w:num w:numId="10" w16cid:durableId="339701170">
    <w:abstractNumId w:val="0"/>
  </w:num>
  <w:num w:numId="11" w16cid:durableId="738482380">
    <w:abstractNumId w:val="1"/>
  </w:num>
  <w:num w:numId="12" w16cid:durableId="1050226923">
    <w:abstractNumId w:val="1"/>
  </w:num>
  <w:num w:numId="13" w16cid:durableId="114837989">
    <w:abstractNumId w:val="1"/>
  </w:num>
  <w:num w:numId="14" w16cid:durableId="501706847">
    <w:abstractNumId w:val="1"/>
  </w:num>
  <w:num w:numId="15" w16cid:durableId="1826437198">
    <w:abstractNumId w:val="3"/>
  </w:num>
  <w:num w:numId="16" w16cid:durableId="1287272487">
    <w:abstractNumId w:val="7"/>
  </w:num>
  <w:num w:numId="17" w16cid:durableId="868297084">
    <w:abstractNumId w:val="11"/>
  </w:num>
  <w:num w:numId="18" w16cid:durableId="1713387894">
    <w:abstractNumId w:val="6"/>
  </w:num>
  <w:num w:numId="19" w16cid:durableId="1473405547">
    <w:abstractNumId w:val="6"/>
  </w:num>
  <w:num w:numId="20" w16cid:durableId="294674945">
    <w:abstractNumId w:val="6"/>
  </w:num>
  <w:num w:numId="21" w16cid:durableId="2090302681">
    <w:abstractNumId w:val="6"/>
  </w:num>
  <w:num w:numId="22" w16cid:durableId="816721847">
    <w:abstractNumId w:val="6"/>
  </w:num>
  <w:num w:numId="23" w16cid:durableId="243689116">
    <w:abstractNumId w:val="5"/>
  </w:num>
  <w:num w:numId="24" w16cid:durableId="1526551988">
    <w:abstractNumId w:val="10"/>
  </w:num>
  <w:num w:numId="25" w16cid:durableId="1893730965">
    <w:abstractNumId w:val="2"/>
  </w:num>
  <w:num w:numId="26" w16cid:durableId="1393773581">
    <w:abstractNumId w:val="4"/>
  </w:num>
  <w:num w:numId="27" w16cid:durableId="2045864259">
    <w:abstractNumId w:val="1"/>
  </w:num>
  <w:num w:numId="28" w16cid:durableId="2025205096">
    <w:abstractNumId w:val="1"/>
  </w:num>
  <w:num w:numId="29" w16cid:durableId="417289145">
    <w:abstractNumId w:val="1"/>
  </w:num>
  <w:num w:numId="30" w16cid:durableId="843977438">
    <w:abstractNumId w:val="1"/>
  </w:num>
  <w:num w:numId="31" w16cid:durableId="645086382">
    <w:abstractNumId w:val="1"/>
  </w:num>
  <w:num w:numId="32" w16cid:durableId="60935698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7475073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005669270">
    <w:abstractNumId w:val="6"/>
  </w:num>
  <w:num w:numId="35" w16cid:durableId="1505900889">
    <w:abstractNumId w:val="6"/>
  </w:num>
  <w:num w:numId="36" w16cid:durableId="2094471208">
    <w:abstractNumId w:val="6"/>
  </w:num>
  <w:num w:numId="37" w16cid:durableId="715010095">
    <w:abstractNumId w:val="2"/>
  </w:num>
  <w:num w:numId="38" w16cid:durableId="1300645231">
    <w:abstractNumId w:val="6"/>
  </w:num>
  <w:num w:numId="39" w16cid:durableId="985739506">
    <w:abstractNumId w:val="6"/>
  </w:num>
  <w:num w:numId="40" w16cid:durableId="279148698">
    <w:abstractNumId w:val="6"/>
  </w:num>
  <w:num w:numId="41" w16cid:durableId="1474446975">
    <w:abstractNumId w:val="6"/>
  </w:num>
  <w:num w:numId="42" w16cid:durableId="551892167">
    <w:abstractNumId w:val="6"/>
  </w:num>
  <w:num w:numId="43" w16cid:durableId="1401095339">
    <w:abstractNumId w:val="6"/>
  </w:num>
  <w:num w:numId="44" w16cid:durableId="17364687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removePersonalInformation/>
  <w:removeDateAndTime/>
  <w:embedSystemFonts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trackRevisions w:val="false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DE5"/>
    <w:rsid w:val="00003526"/>
    <w:rsid w:val="0000542A"/>
    <w:rsid w:val="000054A0"/>
    <w:rsid w:val="00007B77"/>
    <w:rsid w:val="00010F6E"/>
    <w:rsid w:val="000133EF"/>
    <w:rsid w:val="00013A61"/>
    <w:rsid w:val="00014C6B"/>
    <w:rsid w:val="00015C07"/>
    <w:rsid w:val="00016E90"/>
    <w:rsid w:val="00016FB5"/>
    <w:rsid w:val="00020FF6"/>
    <w:rsid w:val="0002456F"/>
    <w:rsid w:val="000255FF"/>
    <w:rsid w:val="0002766D"/>
    <w:rsid w:val="000347D2"/>
    <w:rsid w:val="00034E3B"/>
    <w:rsid w:val="00040CF1"/>
    <w:rsid w:val="0004138A"/>
    <w:rsid w:val="000444DC"/>
    <w:rsid w:val="00047002"/>
    <w:rsid w:val="00050C83"/>
    <w:rsid w:val="000635AB"/>
    <w:rsid w:val="00065967"/>
    <w:rsid w:val="00066ABF"/>
    <w:rsid w:val="00071CAD"/>
    <w:rsid w:val="000724D3"/>
    <w:rsid w:val="00074F65"/>
    <w:rsid w:val="0007784C"/>
    <w:rsid w:val="000778BB"/>
    <w:rsid w:val="00081295"/>
    <w:rsid w:val="00083C00"/>
    <w:rsid w:val="00083D1C"/>
    <w:rsid w:val="00087CF0"/>
    <w:rsid w:val="00090209"/>
    <w:rsid w:val="00093DCF"/>
    <w:rsid w:val="000946DB"/>
    <w:rsid w:val="00096194"/>
    <w:rsid w:val="000966DA"/>
    <w:rsid w:val="000979ED"/>
    <w:rsid w:val="000A576E"/>
    <w:rsid w:val="000A5878"/>
    <w:rsid w:val="000A60F0"/>
    <w:rsid w:val="000B0924"/>
    <w:rsid w:val="000B7330"/>
    <w:rsid w:val="000C07F8"/>
    <w:rsid w:val="000C1EA5"/>
    <w:rsid w:val="000C1F0D"/>
    <w:rsid w:val="000D0A4C"/>
    <w:rsid w:val="000D5394"/>
    <w:rsid w:val="000D6581"/>
    <w:rsid w:val="000E2557"/>
    <w:rsid w:val="000E38A1"/>
    <w:rsid w:val="000E5530"/>
    <w:rsid w:val="000F2BD8"/>
    <w:rsid w:val="000F4A7F"/>
    <w:rsid w:val="000F60FA"/>
    <w:rsid w:val="00101BC1"/>
    <w:rsid w:val="00101FC1"/>
    <w:rsid w:val="00102E0B"/>
    <w:rsid w:val="00105369"/>
    <w:rsid w:val="001112AA"/>
    <w:rsid w:val="00111D55"/>
    <w:rsid w:val="00116391"/>
    <w:rsid w:val="00116875"/>
    <w:rsid w:val="00120518"/>
    <w:rsid w:val="001207AB"/>
    <w:rsid w:val="001238DA"/>
    <w:rsid w:val="00125A67"/>
    <w:rsid w:val="00131E95"/>
    <w:rsid w:val="00131FA2"/>
    <w:rsid w:val="001323CB"/>
    <w:rsid w:val="00133EA2"/>
    <w:rsid w:val="00141447"/>
    <w:rsid w:val="00142570"/>
    <w:rsid w:val="00142790"/>
    <w:rsid w:val="00142C39"/>
    <w:rsid w:val="00143C7D"/>
    <w:rsid w:val="00143DB3"/>
    <w:rsid w:val="00145777"/>
    <w:rsid w:val="00145FFC"/>
    <w:rsid w:val="00146462"/>
    <w:rsid w:val="00146764"/>
    <w:rsid w:val="00147C6E"/>
    <w:rsid w:val="00151CA1"/>
    <w:rsid w:val="001529BB"/>
    <w:rsid w:val="00152B8C"/>
    <w:rsid w:val="00160BFE"/>
    <w:rsid w:val="0016269D"/>
    <w:rsid w:val="00166F42"/>
    <w:rsid w:val="00171D09"/>
    <w:rsid w:val="001733BF"/>
    <w:rsid w:val="0017413D"/>
    <w:rsid w:val="001761C8"/>
    <w:rsid w:val="00176862"/>
    <w:rsid w:val="00177422"/>
    <w:rsid w:val="00180245"/>
    <w:rsid w:val="0018207C"/>
    <w:rsid w:val="00184F0A"/>
    <w:rsid w:val="001857DF"/>
    <w:rsid w:val="00185DB3"/>
    <w:rsid w:val="00191382"/>
    <w:rsid w:val="00191FE0"/>
    <w:rsid w:val="00192001"/>
    <w:rsid w:val="001924B3"/>
    <w:rsid w:val="00192C19"/>
    <w:rsid w:val="0019447C"/>
    <w:rsid w:val="001964F9"/>
    <w:rsid w:val="001A0394"/>
    <w:rsid w:val="001A2B84"/>
    <w:rsid w:val="001A4B81"/>
    <w:rsid w:val="001B24A3"/>
    <w:rsid w:val="001B6644"/>
    <w:rsid w:val="001C10F1"/>
    <w:rsid w:val="001C212B"/>
    <w:rsid w:val="001C2328"/>
    <w:rsid w:val="001C565C"/>
    <w:rsid w:val="001C7813"/>
    <w:rsid w:val="001D0EF9"/>
    <w:rsid w:val="001D1CD7"/>
    <w:rsid w:val="001D4E0D"/>
    <w:rsid w:val="001D6575"/>
    <w:rsid w:val="001E03B4"/>
    <w:rsid w:val="001E1479"/>
    <w:rsid w:val="001E59FA"/>
    <w:rsid w:val="001F06C2"/>
    <w:rsid w:val="001F16DF"/>
    <w:rsid w:val="001F2C1D"/>
    <w:rsid w:val="001F467F"/>
    <w:rsid w:val="001F4D2C"/>
    <w:rsid w:val="001F4F8B"/>
    <w:rsid w:val="001F529D"/>
    <w:rsid w:val="001F7C7A"/>
    <w:rsid w:val="00201F84"/>
    <w:rsid w:val="00202FED"/>
    <w:rsid w:val="002060C9"/>
    <w:rsid w:val="00211DBA"/>
    <w:rsid w:val="00214075"/>
    <w:rsid w:val="002147B5"/>
    <w:rsid w:val="00216B1D"/>
    <w:rsid w:val="0022198D"/>
    <w:rsid w:val="00223C34"/>
    <w:rsid w:val="00226DA9"/>
    <w:rsid w:val="00230BA6"/>
    <w:rsid w:val="00231511"/>
    <w:rsid w:val="0023545B"/>
    <w:rsid w:val="0023653B"/>
    <w:rsid w:val="00242323"/>
    <w:rsid w:val="002423B4"/>
    <w:rsid w:val="0024637D"/>
    <w:rsid w:val="00246CD8"/>
    <w:rsid w:val="002651E7"/>
    <w:rsid w:val="00266223"/>
    <w:rsid w:val="002710C6"/>
    <w:rsid w:val="00271E32"/>
    <w:rsid w:val="002745D9"/>
    <w:rsid w:val="00274CD1"/>
    <w:rsid w:val="0027635A"/>
    <w:rsid w:val="00283759"/>
    <w:rsid w:val="00283C44"/>
    <w:rsid w:val="00287B58"/>
    <w:rsid w:val="0029303A"/>
    <w:rsid w:val="002936FE"/>
    <w:rsid w:val="0029481E"/>
    <w:rsid w:val="002A0366"/>
    <w:rsid w:val="002A243E"/>
    <w:rsid w:val="002A4598"/>
    <w:rsid w:val="002A4A65"/>
    <w:rsid w:val="002B31D3"/>
    <w:rsid w:val="002B4CF3"/>
    <w:rsid w:val="002B7317"/>
    <w:rsid w:val="002B7C4C"/>
    <w:rsid w:val="002C4785"/>
    <w:rsid w:val="002D135B"/>
    <w:rsid w:val="002D2552"/>
    <w:rsid w:val="002D38E1"/>
    <w:rsid w:val="002E24B3"/>
    <w:rsid w:val="002E46D9"/>
    <w:rsid w:val="002E4E31"/>
    <w:rsid w:val="002F16D7"/>
    <w:rsid w:val="002F1B45"/>
    <w:rsid w:val="002F6475"/>
    <w:rsid w:val="00300886"/>
    <w:rsid w:val="003015B5"/>
    <w:rsid w:val="00301FAC"/>
    <w:rsid w:val="00305B95"/>
    <w:rsid w:val="00312674"/>
    <w:rsid w:val="0031385A"/>
    <w:rsid w:val="00314AFA"/>
    <w:rsid w:val="00315102"/>
    <w:rsid w:val="00316A78"/>
    <w:rsid w:val="003229FD"/>
    <w:rsid w:val="003235C0"/>
    <w:rsid w:val="00327E66"/>
    <w:rsid w:val="00334424"/>
    <w:rsid w:val="00335375"/>
    <w:rsid w:val="00336AD9"/>
    <w:rsid w:val="00345C38"/>
    <w:rsid w:val="003472A5"/>
    <w:rsid w:val="0035153B"/>
    <w:rsid w:val="00363CB1"/>
    <w:rsid w:val="0037435D"/>
    <w:rsid w:val="00375AFC"/>
    <w:rsid w:val="003800BC"/>
    <w:rsid w:val="0038137A"/>
    <w:rsid w:val="003908D7"/>
    <w:rsid w:val="003920EA"/>
    <w:rsid w:val="00392A6F"/>
    <w:rsid w:val="00394C5F"/>
    <w:rsid w:val="003A18F9"/>
    <w:rsid w:val="003A2BE3"/>
    <w:rsid w:val="003A394F"/>
    <w:rsid w:val="003A404A"/>
    <w:rsid w:val="003A4117"/>
    <w:rsid w:val="003A42C9"/>
    <w:rsid w:val="003A5740"/>
    <w:rsid w:val="003A5A23"/>
    <w:rsid w:val="003B17A5"/>
    <w:rsid w:val="003C1BCC"/>
    <w:rsid w:val="003C31E8"/>
    <w:rsid w:val="003C3561"/>
    <w:rsid w:val="003C5508"/>
    <w:rsid w:val="003D2EA6"/>
    <w:rsid w:val="003D390A"/>
    <w:rsid w:val="003E0897"/>
    <w:rsid w:val="003E11A1"/>
    <w:rsid w:val="003E4AE6"/>
    <w:rsid w:val="003F156F"/>
    <w:rsid w:val="003F3942"/>
    <w:rsid w:val="00402946"/>
    <w:rsid w:val="00404F08"/>
    <w:rsid w:val="00411B91"/>
    <w:rsid w:val="00413325"/>
    <w:rsid w:val="004136EB"/>
    <w:rsid w:val="004141E6"/>
    <w:rsid w:val="004143DB"/>
    <w:rsid w:val="004156E4"/>
    <w:rsid w:val="00415D96"/>
    <w:rsid w:val="00422A37"/>
    <w:rsid w:val="0042630F"/>
    <w:rsid w:val="0042710E"/>
    <w:rsid w:val="004273CF"/>
    <w:rsid w:val="00432578"/>
    <w:rsid w:val="00433ED4"/>
    <w:rsid w:val="0043779E"/>
    <w:rsid w:val="00442A8A"/>
    <w:rsid w:val="00443C74"/>
    <w:rsid w:val="004448E9"/>
    <w:rsid w:val="00446987"/>
    <w:rsid w:val="00446A84"/>
    <w:rsid w:val="004474DA"/>
    <w:rsid w:val="004533CD"/>
    <w:rsid w:val="00457D4A"/>
    <w:rsid w:val="00461401"/>
    <w:rsid w:val="004635C8"/>
    <w:rsid w:val="00465DEA"/>
    <w:rsid w:val="00470C81"/>
    <w:rsid w:val="0047328D"/>
    <w:rsid w:val="00476219"/>
    <w:rsid w:val="0048439F"/>
    <w:rsid w:val="0049028E"/>
    <w:rsid w:val="0049303F"/>
    <w:rsid w:val="004952CD"/>
    <w:rsid w:val="00497A8C"/>
    <w:rsid w:val="004A1959"/>
    <w:rsid w:val="004B2399"/>
    <w:rsid w:val="004B2453"/>
    <w:rsid w:val="004B73CE"/>
    <w:rsid w:val="004C2300"/>
    <w:rsid w:val="004C5400"/>
    <w:rsid w:val="004C5404"/>
    <w:rsid w:val="004C5BBB"/>
    <w:rsid w:val="004C7B75"/>
    <w:rsid w:val="004D0FA1"/>
    <w:rsid w:val="004E17FB"/>
    <w:rsid w:val="004E1F95"/>
    <w:rsid w:val="004E2D56"/>
    <w:rsid w:val="004E39B4"/>
    <w:rsid w:val="004E44A0"/>
    <w:rsid w:val="004E4846"/>
    <w:rsid w:val="004E64C5"/>
    <w:rsid w:val="004F169F"/>
    <w:rsid w:val="004F2133"/>
    <w:rsid w:val="004F263D"/>
    <w:rsid w:val="004F29CF"/>
    <w:rsid w:val="004F3365"/>
    <w:rsid w:val="004F4298"/>
    <w:rsid w:val="005001EF"/>
    <w:rsid w:val="0050134D"/>
    <w:rsid w:val="00503A69"/>
    <w:rsid w:val="00503BB8"/>
    <w:rsid w:val="00505B4A"/>
    <w:rsid w:val="005068F4"/>
    <w:rsid w:val="00510263"/>
    <w:rsid w:val="00513021"/>
    <w:rsid w:val="005208D5"/>
    <w:rsid w:val="0052115E"/>
    <w:rsid w:val="0052214D"/>
    <w:rsid w:val="005246F7"/>
    <w:rsid w:val="00526E99"/>
    <w:rsid w:val="005270B0"/>
    <w:rsid w:val="0053061F"/>
    <w:rsid w:val="00533EF8"/>
    <w:rsid w:val="00534047"/>
    <w:rsid w:val="005373F7"/>
    <w:rsid w:val="00541309"/>
    <w:rsid w:val="00541A42"/>
    <w:rsid w:val="00541BF2"/>
    <w:rsid w:val="00544BE8"/>
    <w:rsid w:val="005460AE"/>
    <w:rsid w:val="005535FC"/>
    <w:rsid w:val="005545C9"/>
    <w:rsid w:val="00555EC1"/>
    <w:rsid w:val="005615BB"/>
    <w:rsid w:val="00562813"/>
    <w:rsid w:val="00565DA0"/>
    <w:rsid w:val="00566265"/>
    <w:rsid w:val="0057277A"/>
    <w:rsid w:val="00572F17"/>
    <w:rsid w:val="00574AA2"/>
    <w:rsid w:val="00582033"/>
    <w:rsid w:val="005827E7"/>
    <w:rsid w:val="0058310E"/>
    <w:rsid w:val="00584ED0"/>
    <w:rsid w:val="00586972"/>
    <w:rsid w:val="00590095"/>
    <w:rsid w:val="00591131"/>
    <w:rsid w:val="00591B60"/>
    <w:rsid w:val="00591E89"/>
    <w:rsid w:val="0059230C"/>
    <w:rsid w:val="00597224"/>
    <w:rsid w:val="00597BD0"/>
    <w:rsid w:val="005A1551"/>
    <w:rsid w:val="005A1A86"/>
    <w:rsid w:val="005A330F"/>
    <w:rsid w:val="005A51DF"/>
    <w:rsid w:val="005A724E"/>
    <w:rsid w:val="005B05C2"/>
    <w:rsid w:val="005B425D"/>
    <w:rsid w:val="005B4485"/>
    <w:rsid w:val="005B582E"/>
    <w:rsid w:val="005B6512"/>
    <w:rsid w:val="005C06AD"/>
    <w:rsid w:val="005C1874"/>
    <w:rsid w:val="005C1C7F"/>
    <w:rsid w:val="005C218C"/>
    <w:rsid w:val="005C582D"/>
    <w:rsid w:val="005D171D"/>
    <w:rsid w:val="005D4C09"/>
    <w:rsid w:val="005D4E8A"/>
    <w:rsid w:val="005E03A3"/>
    <w:rsid w:val="005E295B"/>
    <w:rsid w:val="005F3130"/>
    <w:rsid w:val="005F388A"/>
    <w:rsid w:val="00601671"/>
    <w:rsid w:val="00601D69"/>
    <w:rsid w:val="00602938"/>
    <w:rsid w:val="00604850"/>
    <w:rsid w:val="00607660"/>
    <w:rsid w:val="00621B92"/>
    <w:rsid w:val="00621B93"/>
    <w:rsid w:val="006318AC"/>
    <w:rsid w:val="006337C2"/>
    <w:rsid w:val="00635F75"/>
    <w:rsid w:val="00637C4B"/>
    <w:rsid w:val="00640544"/>
    <w:rsid w:val="0064187D"/>
    <w:rsid w:val="00642BE6"/>
    <w:rsid w:val="0064527C"/>
    <w:rsid w:val="0064624D"/>
    <w:rsid w:val="0065248C"/>
    <w:rsid w:val="00653338"/>
    <w:rsid w:val="0065567C"/>
    <w:rsid w:val="00660092"/>
    <w:rsid w:val="00660763"/>
    <w:rsid w:val="0066180A"/>
    <w:rsid w:val="006626B9"/>
    <w:rsid w:val="00662BD0"/>
    <w:rsid w:val="00662ED5"/>
    <w:rsid w:val="00664F34"/>
    <w:rsid w:val="00665EB7"/>
    <w:rsid w:val="00665ECE"/>
    <w:rsid w:val="00666EAA"/>
    <w:rsid w:val="00667FD2"/>
    <w:rsid w:val="00671960"/>
    <w:rsid w:val="006754C9"/>
    <w:rsid w:val="00675C18"/>
    <w:rsid w:val="00676A05"/>
    <w:rsid w:val="00677AC4"/>
    <w:rsid w:val="00680424"/>
    <w:rsid w:val="0068436D"/>
    <w:rsid w:val="0068557D"/>
    <w:rsid w:val="006855DF"/>
    <w:rsid w:val="00691425"/>
    <w:rsid w:val="00692FFC"/>
    <w:rsid w:val="0069331A"/>
    <w:rsid w:val="006949F2"/>
    <w:rsid w:val="006A0B09"/>
    <w:rsid w:val="006A14CD"/>
    <w:rsid w:val="006A2951"/>
    <w:rsid w:val="006A41CE"/>
    <w:rsid w:val="006A4FAC"/>
    <w:rsid w:val="006A5176"/>
    <w:rsid w:val="006A627E"/>
    <w:rsid w:val="006B1D79"/>
    <w:rsid w:val="006B225B"/>
    <w:rsid w:val="006B35E4"/>
    <w:rsid w:val="006B7B0E"/>
    <w:rsid w:val="006B7D19"/>
    <w:rsid w:val="006C08B8"/>
    <w:rsid w:val="006C2A16"/>
    <w:rsid w:val="006C42A1"/>
    <w:rsid w:val="006C704A"/>
    <w:rsid w:val="006D113C"/>
    <w:rsid w:val="006D24A1"/>
    <w:rsid w:val="006D32CE"/>
    <w:rsid w:val="006D4127"/>
    <w:rsid w:val="006D796C"/>
    <w:rsid w:val="006E008D"/>
    <w:rsid w:val="006E01F5"/>
    <w:rsid w:val="006E2887"/>
    <w:rsid w:val="006F125F"/>
    <w:rsid w:val="006F1EF6"/>
    <w:rsid w:val="006F31FA"/>
    <w:rsid w:val="006F374D"/>
    <w:rsid w:val="006F598A"/>
    <w:rsid w:val="00701426"/>
    <w:rsid w:val="0070380B"/>
    <w:rsid w:val="00703EFF"/>
    <w:rsid w:val="007049B6"/>
    <w:rsid w:val="00704AC8"/>
    <w:rsid w:val="0070505C"/>
    <w:rsid w:val="007074A6"/>
    <w:rsid w:val="007129A6"/>
    <w:rsid w:val="007135AC"/>
    <w:rsid w:val="00716C27"/>
    <w:rsid w:val="00724F8E"/>
    <w:rsid w:val="007255A5"/>
    <w:rsid w:val="0072638E"/>
    <w:rsid w:val="00732720"/>
    <w:rsid w:val="0073373E"/>
    <w:rsid w:val="0073410A"/>
    <w:rsid w:val="0073643C"/>
    <w:rsid w:val="00737C0D"/>
    <w:rsid w:val="00737EA7"/>
    <w:rsid w:val="00740AC2"/>
    <w:rsid w:val="00740BF8"/>
    <w:rsid w:val="00750FDA"/>
    <w:rsid w:val="00751C71"/>
    <w:rsid w:val="00752692"/>
    <w:rsid w:val="00753087"/>
    <w:rsid w:val="007603A8"/>
    <w:rsid w:val="00760431"/>
    <w:rsid w:val="00760C69"/>
    <w:rsid w:val="00761B0A"/>
    <w:rsid w:val="00763B23"/>
    <w:rsid w:val="00766CFE"/>
    <w:rsid w:val="007671B0"/>
    <w:rsid w:val="00767EDD"/>
    <w:rsid w:val="007717B8"/>
    <w:rsid w:val="0077200A"/>
    <w:rsid w:val="00777C91"/>
    <w:rsid w:val="0078160C"/>
    <w:rsid w:val="00782109"/>
    <w:rsid w:val="00790632"/>
    <w:rsid w:val="007917FD"/>
    <w:rsid w:val="00792E64"/>
    <w:rsid w:val="007949EA"/>
    <w:rsid w:val="00796BC6"/>
    <w:rsid w:val="00796E78"/>
    <w:rsid w:val="007A001D"/>
    <w:rsid w:val="007A086C"/>
    <w:rsid w:val="007A1D76"/>
    <w:rsid w:val="007A5F98"/>
    <w:rsid w:val="007A6EC4"/>
    <w:rsid w:val="007A6EDD"/>
    <w:rsid w:val="007A74A9"/>
    <w:rsid w:val="007B0190"/>
    <w:rsid w:val="007B0754"/>
    <w:rsid w:val="007B1E72"/>
    <w:rsid w:val="007B2015"/>
    <w:rsid w:val="007B32F6"/>
    <w:rsid w:val="007B5831"/>
    <w:rsid w:val="007C2AF3"/>
    <w:rsid w:val="007C3F35"/>
    <w:rsid w:val="007C42BE"/>
    <w:rsid w:val="007C65BB"/>
    <w:rsid w:val="007D0FBB"/>
    <w:rsid w:val="007D300B"/>
    <w:rsid w:val="007E1A46"/>
    <w:rsid w:val="007E2D19"/>
    <w:rsid w:val="007E54FD"/>
    <w:rsid w:val="007F40AA"/>
    <w:rsid w:val="007F57C8"/>
    <w:rsid w:val="008008F1"/>
    <w:rsid w:val="00803CFA"/>
    <w:rsid w:val="008046A0"/>
    <w:rsid w:val="00805100"/>
    <w:rsid w:val="00812945"/>
    <w:rsid w:val="008134D4"/>
    <w:rsid w:val="008136D1"/>
    <w:rsid w:val="00814383"/>
    <w:rsid w:val="008153E4"/>
    <w:rsid w:val="0081637C"/>
    <w:rsid w:val="00816F60"/>
    <w:rsid w:val="00832CCD"/>
    <w:rsid w:val="00834793"/>
    <w:rsid w:val="00836084"/>
    <w:rsid w:val="0083786D"/>
    <w:rsid w:val="00843EF8"/>
    <w:rsid w:val="00845AD7"/>
    <w:rsid w:val="00846B02"/>
    <w:rsid w:val="008515B8"/>
    <w:rsid w:val="008518AD"/>
    <w:rsid w:val="008525B0"/>
    <w:rsid w:val="0085501D"/>
    <w:rsid w:val="00856A54"/>
    <w:rsid w:val="0086668A"/>
    <w:rsid w:val="0087145A"/>
    <w:rsid w:val="00871BAE"/>
    <w:rsid w:val="00872850"/>
    <w:rsid w:val="00873CC3"/>
    <w:rsid w:val="008760C9"/>
    <w:rsid w:val="008803AC"/>
    <w:rsid w:val="008812FC"/>
    <w:rsid w:val="00881BCE"/>
    <w:rsid w:val="008827FA"/>
    <w:rsid w:val="00883520"/>
    <w:rsid w:val="00883A4B"/>
    <w:rsid w:val="008846C0"/>
    <w:rsid w:val="0088555B"/>
    <w:rsid w:val="00885833"/>
    <w:rsid w:val="0088592C"/>
    <w:rsid w:val="008876AC"/>
    <w:rsid w:val="00893D4A"/>
    <w:rsid w:val="008A2506"/>
    <w:rsid w:val="008A294B"/>
    <w:rsid w:val="008A4878"/>
    <w:rsid w:val="008B2E29"/>
    <w:rsid w:val="008B72A7"/>
    <w:rsid w:val="008B7BA0"/>
    <w:rsid w:val="008C4A17"/>
    <w:rsid w:val="008C69EC"/>
    <w:rsid w:val="008C7938"/>
    <w:rsid w:val="008D1285"/>
    <w:rsid w:val="008D22F1"/>
    <w:rsid w:val="008D28A2"/>
    <w:rsid w:val="008D504F"/>
    <w:rsid w:val="008D7988"/>
    <w:rsid w:val="008E018C"/>
    <w:rsid w:val="008E15C2"/>
    <w:rsid w:val="008E166C"/>
    <w:rsid w:val="008E2012"/>
    <w:rsid w:val="008E29BC"/>
    <w:rsid w:val="008E59C2"/>
    <w:rsid w:val="008E676C"/>
    <w:rsid w:val="008F58B4"/>
    <w:rsid w:val="008F6D59"/>
    <w:rsid w:val="009003C9"/>
    <w:rsid w:val="00901F3F"/>
    <w:rsid w:val="00902084"/>
    <w:rsid w:val="009030FA"/>
    <w:rsid w:val="00904222"/>
    <w:rsid w:val="00904499"/>
    <w:rsid w:val="0090482D"/>
    <w:rsid w:val="009105F4"/>
    <w:rsid w:val="00911EA3"/>
    <w:rsid w:val="00912BF2"/>
    <w:rsid w:val="009169CC"/>
    <w:rsid w:val="009205F9"/>
    <w:rsid w:val="009239EA"/>
    <w:rsid w:val="00925FB6"/>
    <w:rsid w:val="00930F4E"/>
    <w:rsid w:val="00931437"/>
    <w:rsid w:val="00931AF8"/>
    <w:rsid w:val="00932193"/>
    <w:rsid w:val="0093252A"/>
    <w:rsid w:val="00933E4B"/>
    <w:rsid w:val="00934350"/>
    <w:rsid w:val="00936A95"/>
    <w:rsid w:val="00937311"/>
    <w:rsid w:val="00937EB7"/>
    <w:rsid w:val="00942828"/>
    <w:rsid w:val="009453CB"/>
    <w:rsid w:val="00950647"/>
    <w:rsid w:val="00951AF0"/>
    <w:rsid w:val="0095275A"/>
    <w:rsid w:val="009544CA"/>
    <w:rsid w:val="009548B9"/>
    <w:rsid w:val="009569E7"/>
    <w:rsid w:val="009609CB"/>
    <w:rsid w:val="00960D76"/>
    <w:rsid w:val="00965749"/>
    <w:rsid w:val="00970F6B"/>
    <w:rsid w:val="0097106D"/>
    <w:rsid w:val="00971B21"/>
    <w:rsid w:val="0097335C"/>
    <w:rsid w:val="00974BFA"/>
    <w:rsid w:val="009766AE"/>
    <w:rsid w:val="0097694A"/>
    <w:rsid w:val="00976F09"/>
    <w:rsid w:val="00981EEE"/>
    <w:rsid w:val="009822D4"/>
    <w:rsid w:val="009836F9"/>
    <w:rsid w:val="00985353"/>
    <w:rsid w:val="00985473"/>
    <w:rsid w:val="00985985"/>
    <w:rsid w:val="00986038"/>
    <w:rsid w:val="00990412"/>
    <w:rsid w:val="0099468C"/>
    <w:rsid w:val="00995C74"/>
    <w:rsid w:val="00996EF5"/>
    <w:rsid w:val="009A0F14"/>
    <w:rsid w:val="009A1160"/>
    <w:rsid w:val="009A1241"/>
    <w:rsid w:val="009A33CF"/>
    <w:rsid w:val="009A6051"/>
    <w:rsid w:val="009A6753"/>
    <w:rsid w:val="009A69CE"/>
    <w:rsid w:val="009B1BE1"/>
    <w:rsid w:val="009B2621"/>
    <w:rsid w:val="009B4D8C"/>
    <w:rsid w:val="009B5460"/>
    <w:rsid w:val="009B6E5F"/>
    <w:rsid w:val="009B74DD"/>
    <w:rsid w:val="009C37A1"/>
    <w:rsid w:val="009C53EF"/>
    <w:rsid w:val="009C645C"/>
    <w:rsid w:val="009D1A47"/>
    <w:rsid w:val="009D2ECC"/>
    <w:rsid w:val="009D41DD"/>
    <w:rsid w:val="009D50BB"/>
    <w:rsid w:val="009D769C"/>
    <w:rsid w:val="009D7F28"/>
    <w:rsid w:val="009E2E69"/>
    <w:rsid w:val="009E512D"/>
    <w:rsid w:val="009E60D2"/>
    <w:rsid w:val="009E798D"/>
    <w:rsid w:val="009F0B21"/>
    <w:rsid w:val="009F25C3"/>
    <w:rsid w:val="00A0720E"/>
    <w:rsid w:val="00A10D93"/>
    <w:rsid w:val="00A21308"/>
    <w:rsid w:val="00A221C1"/>
    <w:rsid w:val="00A2406D"/>
    <w:rsid w:val="00A24941"/>
    <w:rsid w:val="00A2579B"/>
    <w:rsid w:val="00A27810"/>
    <w:rsid w:val="00A32977"/>
    <w:rsid w:val="00A33025"/>
    <w:rsid w:val="00A33767"/>
    <w:rsid w:val="00A423E9"/>
    <w:rsid w:val="00A42480"/>
    <w:rsid w:val="00A42B3E"/>
    <w:rsid w:val="00A43131"/>
    <w:rsid w:val="00A47EDA"/>
    <w:rsid w:val="00A502AA"/>
    <w:rsid w:val="00A5085E"/>
    <w:rsid w:val="00A5121C"/>
    <w:rsid w:val="00A51520"/>
    <w:rsid w:val="00A53EA0"/>
    <w:rsid w:val="00A54001"/>
    <w:rsid w:val="00A54551"/>
    <w:rsid w:val="00A54DA6"/>
    <w:rsid w:val="00A55192"/>
    <w:rsid w:val="00A654AA"/>
    <w:rsid w:val="00A679E3"/>
    <w:rsid w:val="00A704FB"/>
    <w:rsid w:val="00A77213"/>
    <w:rsid w:val="00A81CEA"/>
    <w:rsid w:val="00A9450F"/>
    <w:rsid w:val="00A94A38"/>
    <w:rsid w:val="00AA3684"/>
    <w:rsid w:val="00AA4A59"/>
    <w:rsid w:val="00AA5070"/>
    <w:rsid w:val="00AA6280"/>
    <w:rsid w:val="00AB2688"/>
    <w:rsid w:val="00AB3BF3"/>
    <w:rsid w:val="00AB6911"/>
    <w:rsid w:val="00AB6CBF"/>
    <w:rsid w:val="00AC1028"/>
    <w:rsid w:val="00AC461F"/>
    <w:rsid w:val="00AD20AA"/>
    <w:rsid w:val="00AD43D0"/>
    <w:rsid w:val="00AD59A4"/>
    <w:rsid w:val="00AD62F8"/>
    <w:rsid w:val="00AD6876"/>
    <w:rsid w:val="00AD7EA3"/>
    <w:rsid w:val="00AE3CD2"/>
    <w:rsid w:val="00AE3D90"/>
    <w:rsid w:val="00AE3F04"/>
    <w:rsid w:val="00AE631A"/>
    <w:rsid w:val="00AE6EBF"/>
    <w:rsid w:val="00AF0CE7"/>
    <w:rsid w:val="00AF40AA"/>
    <w:rsid w:val="00AF4506"/>
    <w:rsid w:val="00AF45CB"/>
    <w:rsid w:val="00AF6C79"/>
    <w:rsid w:val="00AF7175"/>
    <w:rsid w:val="00AF7CB0"/>
    <w:rsid w:val="00B00FD3"/>
    <w:rsid w:val="00B01EEC"/>
    <w:rsid w:val="00B05475"/>
    <w:rsid w:val="00B17F4F"/>
    <w:rsid w:val="00B222F4"/>
    <w:rsid w:val="00B23781"/>
    <w:rsid w:val="00B239F6"/>
    <w:rsid w:val="00B241B7"/>
    <w:rsid w:val="00B2797E"/>
    <w:rsid w:val="00B30660"/>
    <w:rsid w:val="00B31938"/>
    <w:rsid w:val="00B34B19"/>
    <w:rsid w:val="00B55BD7"/>
    <w:rsid w:val="00B616DF"/>
    <w:rsid w:val="00B63398"/>
    <w:rsid w:val="00B63BBD"/>
    <w:rsid w:val="00B63E38"/>
    <w:rsid w:val="00B644E3"/>
    <w:rsid w:val="00B70BB6"/>
    <w:rsid w:val="00B7142F"/>
    <w:rsid w:val="00B76DBB"/>
    <w:rsid w:val="00B76E87"/>
    <w:rsid w:val="00B81506"/>
    <w:rsid w:val="00B83866"/>
    <w:rsid w:val="00B85465"/>
    <w:rsid w:val="00B92935"/>
    <w:rsid w:val="00B92D65"/>
    <w:rsid w:val="00B934A9"/>
    <w:rsid w:val="00B9385D"/>
    <w:rsid w:val="00B93AD0"/>
    <w:rsid w:val="00B950B9"/>
    <w:rsid w:val="00BA02B8"/>
    <w:rsid w:val="00BA19B5"/>
    <w:rsid w:val="00BA2777"/>
    <w:rsid w:val="00BA2A69"/>
    <w:rsid w:val="00BA43C5"/>
    <w:rsid w:val="00BA4A08"/>
    <w:rsid w:val="00BA4F3C"/>
    <w:rsid w:val="00BA5244"/>
    <w:rsid w:val="00BB1041"/>
    <w:rsid w:val="00BB56DC"/>
    <w:rsid w:val="00BB5EA8"/>
    <w:rsid w:val="00BB629D"/>
    <w:rsid w:val="00BB7137"/>
    <w:rsid w:val="00BC069E"/>
    <w:rsid w:val="00BC172D"/>
    <w:rsid w:val="00BC2D07"/>
    <w:rsid w:val="00BC2DE5"/>
    <w:rsid w:val="00BC3360"/>
    <w:rsid w:val="00BD15B6"/>
    <w:rsid w:val="00BD38C4"/>
    <w:rsid w:val="00BD4BE5"/>
    <w:rsid w:val="00BD7F82"/>
    <w:rsid w:val="00BE00CA"/>
    <w:rsid w:val="00BE112C"/>
    <w:rsid w:val="00BE22BD"/>
    <w:rsid w:val="00BE2794"/>
    <w:rsid w:val="00BE33E9"/>
    <w:rsid w:val="00BE3B03"/>
    <w:rsid w:val="00C0237A"/>
    <w:rsid w:val="00C04FF6"/>
    <w:rsid w:val="00C05FF1"/>
    <w:rsid w:val="00C07280"/>
    <w:rsid w:val="00C1197C"/>
    <w:rsid w:val="00C13C30"/>
    <w:rsid w:val="00C14E62"/>
    <w:rsid w:val="00C17BF5"/>
    <w:rsid w:val="00C26018"/>
    <w:rsid w:val="00C3036F"/>
    <w:rsid w:val="00C3250A"/>
    <w:rsid w:val="00C351B8"/>
    <w:rsid w:val="00C35452"/>
    <w:rsid w:val="00C435BB"/>
    <w:rsid w:val="00C453FF"/>
    <w:rsid w:val="00C521E2"/>
    <w:rsid w:val="00C53B5B"/>
    <w:rsid w:val="00C55013"/>
    <w:rsid w:val="00C56681"/>
    <w:rsid w:val="00C619B9"/>
    <w:rsid w:val="00C70930"/>
    <w:rsid w:val="00C74E89"/>
    <w:rsid w:val="00C77659"/>
    <w:rsid w:val="00C80577"/>
    <w:rsid w:val="00C806F5"/>
    <w:rsid w:val="00C85032"/>
    <w:rsid w:val="00C911E5"/>
    <w:rsid w:val="00C93015"/>
    <w:rsid w:val="00C93E8D"/>
    <w:rsid w:val="00CA05FB"/>
    <w:rsid w:val="00CA1989"/>
    <w:rsid w:val="00CA24F0"/>
    <w:rsid w:val="00CA2F1E"/>
    <w:rsid w:val="00CA52C2"/>
    <w:rsid w:val="00CB01D5"/>
    <w:rsid w:val="00CB0596"/>
    <w:rsid w:val="00CB3676"/>
    <w:rsid w:val="00CB3F29"/>
    <w:rsid w:val="00CB6CBC"/>
    <w:rsid w:val="00CC1E89"/>
    <w:rsid w:val="00CC2F9E"/>
    <w:rsid w:val="00CC4220"/>
    <w:rsid w:val="00CC5CC8"/>
    <w:rsid w:val="00CC70BE"/>
    <w:rsid w:val="00CD6FBE"/>
    <w:rsid w:val="00CE26F4"/>
    <w:rsid w:val="00CE451F"/>
    <w:rsid w:val="00CE47EA"/>
    <w:rsid w:val="00CF0AAD"/>
    <w:rsid w:val="00CF187C"/>
    <w:rsid w:val="00CF1F63"/>
    <w:rsid w:val="00CF4B90"/>
    <w:rsid w:val="00CF5087"/>
    <w:rsid w:val="00D04686"/>
    <w:rsid w:val="00D04A92"/>
    <w:rsid w:val="00D069A6"/>
    <w:rsid w:val="00D07FF8"/>
    <w:rsid w:val="00D11E94"/>
    <w:rsid w:val="00D1351C"/>
    <w:rsid w:val="00D17E8C"/>
    <w:rsid w:val="00D301C5"/>
    <w:rsid w:val="00D303A2"/>
    <w:rsid w:val="00D32443"/>
    <w:rsid w:val="00D34AA5"/>
    <w:rsid w:val="00D34FF7"/>
    <w:rsid w:val="00D36540"/>
    <w:rsid w:val="00D36AEC"/>
    <w:rsid w:val="00D372DA"/>
    <w:rsid w:val="00D375C4"/>
    <w:rsid w:val="00D43B60"/>
    <w:rsid w:val="00D43FE2"/>
    <w:rsid w:val="00D464D8"/>
    <w:rsid w:val="00D50CE7"/>
    <w:rsid w:val="00D55681"/>
    <w:rsid w:val="00D56212"/>
    <w:rsid w:val="00D63DD7"/>
    <w:rsid w:val="00D65F82"/>
    <w:rsid w:val="00D668FC"/>
    <w:rsid w:val="00D71561"/>
    <w:rsid w:val="00D80C98"/>
    <w:rsid w:val="00D814A3"/>
    <w:rsid w:val="00D86D2D"/>
    <w:rsid w:val="00D87CFB"/>
    <w:rsid w:val="00D900F1"/>
    <w:rsid w:val="00D91B86"/>
    <w:rsid w:val="00D923B3"/>
    <w:rsid w:val="00D95B6D"/>
    <w:rsid w:val="00DA04E2"/>
    <w:rsid w:val="00DA050F"/>
    <w:rsid w:val="00DA105F"/>
    <w:rsid w:val="00DA30AB"/>
    <w:rsid w:val="00DA4496"/>
    <w:rsid w:val="00DA5619"/>
    <w:rsid w:val="00DA7823"/>
    <w:rsid w:val="00DA7E92"/>
    <w:rsid w:val="00DB0258"/>
    <w:rsid w:val="00DB0E38"/>
    <w:rsid w:val="00DB2AF6"/>
    <w:rsid w:val="00DB4A6F"/>
    <w:rsid w:val="00DB4B6D"/>
    <w:rsid w:val="00DC56B5"/>
    <w:rsid w:val="00DC5EEF"/>
    <w:rsid w:val="00DD163A"/>
    <w:rsid w:val="00DD4F2A"/>
    <w:rsid w:val="00DD51C8"/>
    <w:rsid w:val="00DD5EAD"/>
    <w:rsid w:val="00DD712C"/>
    <w:rsid w:val="00DE14EA"/>
    <w:rsid w:val="00DE25BD"/>
    <w:rsid w:val="00DE30A0"/>
    <w:rsid w:val="00DE4980"/>
    <w:rsid w:val="00DE71CC"/>
    <w:rsid w:val="00DF012A"/>
    <w:rsid w:val="00DF2AD5"/>
    <w:rsid w:val="00DF2D9D"/>
    <w:rsid w:val="00DF5731"/>
    <w:rsid w:val="00DF7D35"/>
    <w:rsid w:val="00E03002"/>
    <w:rsid w:val="00E04265"/>
    <w:rsid w:val="00E0643D"/>
    <w:rsid w:val="00E06B1B"/>
    <w:rsid w:val="00E06D60"/>
    <w:rsid w:val="00E0777E"/>
    <w:rsid w:val="00E10E02"/>
    <w:rsid w:val="00E17CFF"/>
    <w:rsid w:val="00E21F48"/>
    <w:rsid w:val="00E24063"/>
    <w:rsid w:val="00E25427"/>
    <w:rsid w:val="00E32E23"/>
    <w:rsid w:val="00E33472"/>
    <w:rsid w:val="00E34F53"/>
    <w:rsid w:val="00E40F0F"/>
    <w:rsid w:val="00E41A27"/>
    <w:rsid w:val="00E478B8"/>
    <w:rsid w:val="00E52290"/>
    <w:rsid w:val="00E550F7"/>
    <w:rsid w:val="00E61870"/>
    <w:rsid w:val="00E64D2F"/>
    <w:rsid w:val="00E64FB1"/>
    <w:rsid w:val="00E66E54"/>
    <w:rsid w:val="00E678DA"/>
    <w:rsid w:val="00E740E6"/>
    <w:rsid w:val="00E76646"/>
    <w:rsid w:val="00E7790C"/>
    <w:rsid w:val="00E77A53"/>
    <w:rsid w:val="00E823C8"/>
    <w:rsid w:val="00E9186E"/>
    <w:rsid w:val="00E934ED"/>
    <w:rsid w:val="00E93F07"/>
    <w:rsid w:val="00E970B1"/>
    <w:rsid w:val="00EA2A34"/>
    <w:rsid w:val="00EB2E26"/>
    <w:rsid w:val="00EB3A2B"/>
    <w:rsid w:val="00EB45CB"/>
    <w:rsid w:val="00EC684E"/>
    <w:rsid w:val="00EC6DA1"/>
    <w:rsid w:val="00EC7586"/>
    <w:rsid w:val="00ED1276"/>
    <w:rsid w:val="00ED27FA"/>
    <w:rsid w:val="00ED30D9"/>
    <w:rsid w:val="00ED3F3D"/>
    <w:rsid w:val="00ED4069"/>
    <w:rsid w:val="00ED45A6"/>
    <w:rsid w:val="00ED4994"/>
    <w:rsid w:val="00EE2CEF"/>
    <w:rsid w:val="00EF00DB"/>
    <w:rsid w:val="00EF07F6"/>
    <w:rsid w:val="00EF1761"/>
    <w:rsid w:val="00F0015D"/>
    <w:rsid w:val="00F029C9"/>
    <w:rsid w:val="00F02D80"/>
    <w:rsid w:val="00F06100"/>
    <w:rsid w:val="00F105C8"/>
    <w:rsid w:val="00F107C1"/>
    <w:rsid w:val="00F14946"/>
    <w:rsid w:val="00F14A23"/>
    <w:rsid w:val="00F173DD"/>
    <w:rsid w:val="00F20B96"/>
    <w:rsid w:val="00F22288"/>
    <w:rsid w:val="00F22875"/>
    <w:rsid w:val="00F35330"/>
    <w:rsid w:val="00F37273"/>
    <w:rsid w:val="00F410AB"/>
    <w:rsid w:val="00F42842"/>
    <w:rsid w:val="00F442AA"/>
    <w:rsid w:val="00F45479"/>
    <w:rsid w:val="00F45A13"/>
    <w:rsid w:val="00F52530"/>
    <w:rsid w:val="00F525B3"/>
    <w:rsid w:val="00F52E0D"/>
    <w:rsid w:val="00F563F1"/>
    <w:rsid w:val="00F56857"/>
    <w:rsid w:val="00F57E8B"/>
    <w:rsid w:val="00F62008"/>
    <w:rsid w:val="00F62753"/>
    <w:rsid w:val="00F7424A"/>
    <w:rsid w:val="00F75189"/>
    <w:rsid w:val="00F83728"/>
    <w:rsid w:val="00F866E2"/>
    <w:rsid w:val="00F87636"/>
    <w:rsid w:val="00F94153"/>
    <w:rsid w:val="00F946E2"/>
    <w:rsid w:val="00FA047D"/>
    <w:rsid w:val="00FA243E"/>
    <w:rsid w:val="00FA315B"/>
    <w:rsid w:val="00FA3E39"/>
    <w:rsid w:val="00FA502A"/>
    <w:rsid w:val="00FA5156"/>
    <w:rsid w:val="00FA6EF7"/>
    <w:rsid w:val="00FA7C58"/>
    <w:rsid w:val="00FA7F6D"/>
    <w:rsid w:val="00FB03D5"/>
    <w:rsid w:val="00FB03D9"/>
    <w:rsid w:val="00FB35DE"/>
    <w:rsid w:val="00FB3B8F"/>
    <w:rsid w:val="00FB66C9"/>
    <w:rsid w:val="00FC12BE"/>
    <w:rsid w:val="00FC1CE0"/>
    <w:rsid w:val="00FD27CB"/>
    <w:rsid w:val="00FD6D59"/>
    <w:rsid w:val="00FD725F"/>
    <w:rsid w:val="00FE20B2"/>
    <w:rsid w:val="00FE4FC1"/>
    <w:rsid w:val="00FF45CD"/>
    <w:rsid w:val="115F0E43"/>
    <w:rsid w:val="25A2DBF1"/>
    <w:rsid w:val="330B89CD"/>
    <w:rsid w:val="56EC2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2"/>
    </o:shapelayout>
  </w:shapeDefaults>
  <w:decimalSymbol w:val="."/>
  <w:listSeparator w:val=","/>
  <w14:docId w14:val="0F69B7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hAnsi="Times New Roman" w:eastAsia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/>
    <w:lsdException w:name="heading 4" w:semiHidden="1" w:unhideWhenUsed="1" w:qFormat="1"/>
    <w:lsdException w:name="heading 5" w:semiHidden="1" w:qFormat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uiPriority="99" w:semiHidden="1" w:unhideWhenUsed="1"/>
    <w:lsdException w:name="index 2" w:uiPriority="99" w:semiHidden="1" w:unhideWhenUsed="1"/>
    <w:lsdException w:name="index 3" w:uiPriority="99" w:semiHidden="1" w:unhideWhenUsed="1"/>
    <w:lsdException w:name="index 4" w:uiPriority="99" w:semiHidden="1" w:unhideWhenUsed="1"/>
    <w:lsdException w:name="index 5" w:uiPriority="99" w:semiHidden="1" w:unhideWhenUsed="1"/>
    <w:lsdException w:name="index 6" w:uiPriority="99" w:semiHidden="1" w:unhideWhenUsed="1"/>
    <w:lsdException w:name="index 7" w:uiPriority="99" w:semiHidden="1" w:unhideWhenUsed="1"/>
    <w:lsdException w:name="index 8" w:uiPriority="99" w:semiHidden="1" w:unhideWhenUsed="1"/>
    <w:lsdException w:name="index 9" w:uiPriority="9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99" w:semiHidden="1" w:unhideWhenUsed="1"/>
    <w:lsdException w:name="toc 5" w:uiPriority="99" w:semiHidden="1" w:unhideWhenUsed="1"/>
    <w:lsdException w:name="toc 6" w:uiPriority="99" w:semiHidden="1" w:unhideWhenUsed="1"/>
    <w:lsdException w:name="toc 7" w:uiPriority="99" w:semiHidden="1" w:unhideWhenUsed="1"/>
    <w:lsdException w:name="toc 8" w:uiPriority="99" w:semiHidden="1" w:unhideWhenUsed="1"/>
    <w:lsdException w:name="toc 9" w:uiPriority="99" w:semiHidden="1" w:unhideWhenUsed="1"/>
    <w:lsdException w:name="Normal Indent" w:uiPriority="99" w:semiHidden="1"/>
    <w:lsdException w:name="footnote text" w:uiPriority="99" w:semiHidden="1" w:unhideWhenUsed="1"/>
    <w:lsdException w:name="annotation text" w:semiHidden="1" w:unhideWhenUsed="1"/>
    <w:lsdException w:name="header" w:semiHidden="1" w:unhideWhenUsed="1"/>
    <w:lsdException w:name="footer" w:uiPriority="99" w:semiHidden="1" w:unhideWhenUsed="1"/>
    <w:lsdException w:name="index heading" w:uiPriority="99" w:semiHidden="1" w:unhideWhenUsed="1"/>
    <w:lsdException w:name="caption" w:semiHidden="1" w:unhideWhenUsed="1"/>
    <w:lsdException w:name="table of figures" w:uiPriority="99" w:semiHidden="1" w:unhideWhenUsed="1"/>
    <w:lsdException w:name="envelope address" w:uiPriority="99" w:semiHidden="1" w:unhideWhenUsed="1"/>
    <w:lsdException w:name="envelope return" w:uiPriority="99" w:semiHidden="1" w:unhideWhenUsed="1"/>
    <w:lsdException w:name="footnote reference" w:uiPriority="99" w:semiHidden="1" w:unhideWhenUsed="1"/>
    <w:lsdException w:name="annotation reference" w:semiHidden="1" w:unhideWhenUsed="1"/>
    <w:lsdException w:name="line number" w:uiPriority="99" w:semiHidden="1" w:unhideWhenUsed="1"/>
    <w:lsdException w:name="page number" w:semiHidden="1" w:unhideWhenUsed="1"/>
    <w:lsdException w:name="endnote reference" w:uiPriority="99" w:semiHidden="1" w:unhideWhenUsed="1"/>
    <w:lsdException w:name="endnote text" w:uiPriority="99" w:semiHidden="1" w:unhideWhenUsed="1"/>
    <w:lsdException w:name="table of authorities" w:uiPriority="99" w:semiHidden="1" w:unhideWhenUsed="1"/>
    <w:lsdException w:name="macro" w:uiPriority="99" w:semiHidden="1" w:unhideWhenUsed="1"/>
    <w:lsdException w:name="toa heading" w:semiHidden="1" w:unhideWhenUsed="1"/>
    <w:lsdException w:name="List" w:uiPriority="99" w:semiHidden="1" w:unhideWhenUsed="1"/>
    <w:lsdException w:name="List Bullet" w:semiHidden="1" w:unhideWhenUsed="1" w:qFormat="1"/>
    <w:lsdException w:name="List 2" w:uiPriority="99" w:semiHidden="1" w:unhideWhenUsed="1"/>
    <w:lsdException w:name="List 3" w:uiPriority="99" w:semiHidden="1" w:unhideWhenUsed="1"/>
    <w:lsdException w:name="List 4" w:uiPriority="99" w:semiHidden="1"/>
    <w:lsdException w:name="List 5" w:uiPriority="99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uiPriority="99" w:semiHidden="1"/>
    <w:lsdException w:name="Signature" w:uiPriority="99" w:semiHidden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uiPriority="99" w:semiHidden="1"/>
    <w:lsdException w:name="List Continue 2" w:uiPriority="99" w:semiHidden="1"/>
    <w:lsdException w:name="List Continue 3" w:uiPriority="99" w:semiHidden="1"/>
    <w:lsdException w:name="List Continue 4" w:uiPriority="99" w:semiHidden="1"/>
    <w:lsdException w:name="List Continue 5" w:uiPriority="99" w:semiHidden="1"/>
    <w:lsdException w:name="Message Header" w:uiPriority="99" w:semiHidden="1" w:unhideWhenUsed="1"/>
    <w:lsdException w:name="Subtitle" w:uiPriority="99" w:semiHidden="1" w:qFormat="1"/>
    <w:lsdException w:name="Salutation" w:semiHidden="1"/>
    <w:lsdException w:name="Body Text First Indent" w:uiPriority="99" w:semiHidden="1"/>
    <w:lsdException w:name="Body Text First Indent 2" w:uiPriority="99" w:semiHidden="1"/>
    <w:lsdException w:name="Note Heading" w:uiPriority="99" w:semiHidden="1"/>
    <w:lsdException w:name="Body Text 2" w:uiPriority="99" w:semiHidden="1"/>
    <w:lsdException w:name="Body Text 3" w:uiPriority="99" w:semiHidden="1"/>
    <w:lsdException w:name="Body Text Indent 2" w:semiHidden="1" w:unhideWhenUsed="1"/>
    <w:lsdException w:name="Body Text Indent 3" w:semiHidden="1"/>
    <w:lsdException w:name="Block Text" w:uiPriority="99" w:semiHidden="1" w:unhideWhenUsed="1"/>
    <w:lsdException w:name="Hyperlink" w:uiPriority="99" w:semiHidden="1" w:unhideWhenUsed="1"/>
    <w:lsdException w:name="FollowedHyperlink" w:uiPriority="99" w:semiHidden="1" w:unhideWhenUsed="1"/>
    <w:lsdException w:name="Strong" w:uiPriority="99" w:semiHidden="1" w:qFormat="1"/>
    <w:lsdException w:name="Emphasis" w:uiPriority="99" w:semiHidden="1" w:qFormat="1"/>
    <w:lsdException w:name="Document Map" w:uiPriority="99" w:semiHidden="1"/>
    <w:lsdException w:name="Plain Text" w:uiPriority="99" w:semiHidden="1"/>
    <w:lsdException w:name="E-mail Signature" w:uiPriority="99" w:semiHidden="1"/>
    <w:lsdException w:name="HTML Top of Form" w:semiHidden="1" w:unhideWhenUsed="1"/>
    <w:lsdException w:name="HTML Bottom of Form" w:semiHidden="1" w:unhideWhenUsed="1"/>
    <w:lsdException w:name="Normal (Web)" w:uiPriority="99" w:semiHidden="1" w:unhideWhenUsed="1"/>
    <w:lsdException w:name="HTML Acronym" w:uiPriority="99" w:semiHidden="1" w:unhideWhenUsed="1"/>
    <w:lsdException w:name="HTML Address" w:uiPriority="99" w:semiHidden="1" w:unhideWhenUsed="1"/>
    <w:lsdException w:name="HTML Cite" w:uiPriority="99" w:semiHidden="1" w:unhideWhenUsed="1"/>
    <w:lsdException w:name="HTML Code" w:uiPriority="99" w:semiHidden="1" w:unhideWhenUsed="1"/>
    <w:lsdException w:name="HTML Definition" w:uiPriority="99" w:semiHidden="1" w:unhideWhenUsed="1"/>
    <w:lsdException w:name="HTML Keyboard" w:uiPriority="99" w:semiHidden="1" w:unhideWhenUsed="1"/>
    <w:lsdException w:name="HTML Preformatted" w:uiPriority="99" w:semiHidden="1" w:unhideWhenUsed="1"/>
    <w:lsdException w:name="HTML Sample" w:uiPriority="99" w:semiHidden="1" w:unhideWhenUsed="1"/>
    <w:lsdException w:name="HTML Typewriter" w:uiPriority="99" w:semiHidden="1" w:unhideWhenUsed="1"/>
    <w:lsdException w:name="HTML Variable" w:uiPriority="99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99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99" w:semiHidden="1"/>
    <w:lsdException w:name="Intense Quote" w:uiPriority="99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semiHidden="1" w:qFormat="1"/>
    <w:lsdException w:name="Intense Emphasis" w:uiPriority="99" w:semiHidden="1" w:qFormat="1"/>
    <w:lsdException w:name="Subtle Reference" w:uiPriority="99" w:semiHidden="1" w:qFormat="1"/>
    <w:lsdException w:name="Intense Reference" w:uiPriority="99" w:semiHidden="1" w:qFormat="1"/>
    <w:lsdException w:name="Book Title" w:uiPriority="99" w:semiHidden="1" w:qFormat="1"/>
    <w:lsdException w:name="Bibliography" w:uiPriority="37" w:semiHidden="1" w:unhideWhenUsed="1"/>
    <w:lsdException w:name="TOC Heading" w:uiPriority="99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rsid w:val="00B239F6"/>
    <w:rPr>
      <w:rFonts w:ascii="Arial" w:hAnsi="Arial"/>
      <w:sz w:val="22"/>
      <w:szCs w:val="24"/>
      <w:lang w:eastAsia="en-AU"/>
    </w:rPr>
  </w:style>
  <w:style w:type="paragraph" w:styleId="Heading1">
    <w:name w:val="heading 1"/>
    <w:basedOn w:val="BodyText"/>
    <w:next w:val="BodyText"/>
    <w:link w:val="Heading1Char"/>
    <w:qFormat/>
    <w:rsid w:val="009822D4"/>
    <w:pPr>
      <w:spacing w:before="960" w:after="480"/>
      <w:outlineLvl w:val="0"/>
    </w:pPr>
    <w:rPr>
      <w:b/>
      <w:bCs/>
      <w:caps/>
      <w:color w:val="ED1C24" w:themeColor="accent2"/>
      <w:sz w:val="28"/>
      <w:szCs w:val="36"/>
    </w:rPr>
  </w:style>
  <w:style w:type="paragraph" w:styleId="Heading2">
    <w:name w:val="heading 2"/>
    <w:basedOn w:val="Heading1"/>
    <w:next w:val="BodyText"/>
    <w:link w:val="Heading2Char"/>
    <w:qFormat/>
    <w:rsid w:val="0097106D"/>
    <w:pPr>
      <w:keepLines/>
      <w:spacing w:before="200"/>
      <w:outlineLvl w:val="1"/>
    </w:pPr>
    <w:rPr>
      <w:szCs w:val="24"/>
    </w:rPr>
  </w:style>
  <w:style w:type="paragraph" w:styleId="Heading3">
    <w:name w:val="heading 3"/>
    <w:basedOn w:val="Heading2"/>
    <w:next w:val="BodyText"/>
    <w:link w:val="Heading3Char"/>
    <w:semiHidden/>
    <w:rsid w:val="00AB6911"/>
    <w:pPr>
      <w:spacing w:before="240"/>
      <w:outlineLvl w:val="2"/>
    </w:pPr>
    <w:rPr>
      <w:b w:val="0"/>
      <w:bCs w:val="0"/>
      <w:i/>
      <w:szCs w:val="26"/>
      <w:u w:val="single"/>
    </w:rPr>
  </w:style>
  <w:style w:type="paragraph" w:styleId="Heading4">
    <w:name w:val="heading 4"/>
    <w:basedOn w:val="Heading3"/>
    <w:next w:val="BodyText"/>
    <w:link w:val="Heading4Char"/>
    <w:semiHidden/>
    <w:rsid w:val="00223C34"/>
    <w:pPr>
      <w:outlineLvl w:val="3"/>
    </w:pPr>
    <w:rPr>
      <w:b/>
      <w:bCs/>
      <w:i w:val="0"/>
      <w:szCs w:val="2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141447"/>
    <w:pPr>
      <w:tabs>
        <w:tab w:val="left" w:pos="2552"/>
      </w:tabs>
      <w:spacing w:before="240" w:line="240" w:lineRule="atLeast"/>
    </w:pPr>
    <w:rPr>
      <w:rFonts w:cstheme="minorBidi"/>
      <w:szCs w:val="20"/>
      <w:lang w:eastAsia="en-US"/>
    </w:rPr>
  </w:style>
  <w:style w:type="character" w:styleId="BodyTextChar" w:customStyle="1">
    <w:name w:val="Body Text Char"/>
    <w:basedOn w:val="DefaultParagraphFont"/>
    <w:link w:val="BodyText"/>
    <w:rsid w:val="00141447"/>
    <w:rPr>
      <w:rFonts w:ascii="Arial" w:hAnsi="Arial" w:cstheme="minorBidi"/>
      <w:sz w:val="22"/>
      <w:lang w:eastAsia="en-US"/>
    </w:rPr>
  </w:style>
  <w:style w:type="character" w:styleId="Heading1Char" w:customStyle="1">
    <w:name w:val="Heading 1 Char"/>
    <w:basedOn w:val="DefaultParagraphFont"/>
    <w:link w:val="Heading1"/>
    <w:rsid w:val="009822D4"/>
    <w:rPr>
      <w:rFonts w:ascii="Arial" w:hAnsi="Arial" w:cstheme="minorBidi"/>
      <w:b/>
      <w:bCs/>
      <w:caps/>
      <w:color w:val="ED1C24" w:themeColor="accent2"/>
      <w:sz w:val="28"/>
      <w:szCs w:val="36"/>
      <w:lang w:eastAsia="en-US"/>
    </w:rPr>
  </w:style>
  <w:style w:type="character" w:styleId="Heading2Char" w:customStyle="1">
    <w:name w:val="Heading 2 Char"/>
    <w:basedOn w:val="DefaultParagraphFont"/>
    <w:link w:val="Heading2"/>
    <w:rsid w:val="0097106D"/>
    <w:rPr>
      <w:rFonts w:ascii="Arial" w:hAnsi="Arial" w:cstheme="minorBidi"/>
      <w:b/>
      <w:bCs/>
      <w:sz w:val="22"/>
      <w:szCs w:val="24"/>
      <w:lang w:eastAsia="en-US"/>
    </w:rPr>
  </w:style>
  <w:style w:type="character" w:styleId="Heading3Char" w:customStyle="1">
    <w:name w:val="Heading 3 Char"/>
    <w:basedOn w:val="DefaultParagraphFont"/>
    <w:link w:val="Heading3"/>
    <w:semiHidden/>
    <w:rsid w:val="00016FB5"/>
    <w:rPr>
      <w:rFonts w:ascii="Arial" w:hAnsi="Arial" w:cstheme="minorBidi"/>
      <w:i/>
      <w:sz w:val="22"/>
      <w:szCs w:val="26"/>
      <w:u w:val="single"/>
      <w:lang w:eastAsia="en-US"/>
    </w:rPr>
  </w:style>
  <w:style w:type="character" w:styleId="Heading4Char" w:customStyle="1">
    <w:name w:val="Heading 4 Char"/>
    <w:basedOn w:val="DefaultParagraphFont"/>
    <w:link w:val="Heading4"/>
    <w:semiHidden/>
    <w:rsid w:val="00465DEA"/>
    <w:rPr>
      <w:rFonts w:ascii="Arial" w:hAnsi="Arial" w:cs="Arial"/>
      <w:bCs/>
      <w:i/>
      <w:color w:val="9BBB59"/>
      <w:sz w:val="22"/>
      <w:szCs w:val="28"/>
      <w:u w:val="single"/>
      <w:lang w:val="en-GB" w:eastAsia="en-AU"/>
    </w:rPr>
  </w:style>
  <w:style w:type="paragraph" w:styleId="Address" w:customStyle="1">
    <w:name w:val="Address"/>
    <w:basedOn w:val="BodyText"/>
    <w:semiHidden/>
    <w:rsid w:val="00F866E2"/>
    <w:pPr>
      <w:spacing w:before="0" w:line="240" w:lineRule="auto"/>
    </w:pPr>
  </w:style>
  <w:style w:type="paragraph" w:styleId="ListNumber">
    <w:name w:val="List Number"/>
    <w:basedOn w:val="Normal"/>
    <w:link w:val="ListNumberChar"/>
    <w:semiHidden/>
    <w:rsid w:val="008A4878"/>
    <w:pPr>
      <w:numPr>
        <w:numId w:val="31"/>
      </w:numPr>
      <w:tabs>
        <w:tab w:val="left" w:pos="567"/>
      </w:tabs>
      <w:spacing w:before="120" w:after="120" w:line="240" w:lineRule="atLeast"/>
    </w:pPr>
    <w:rPr>
      <w:rFonts w:eastAsiaTheme="minorHAnsi" w:cstheme="minorBidi"/>
      <w:szCs w:val="22"/>
      <w:lang w:eastAsia="en-US"/>
    </w:rPr>
  </w:style>
  <w:style w:type="character" w:styleId="ListNumberChar" w:customStyle="1">
    <w:name w:val="List Number Char"/>
    <w:basedOn w:val="DefaultParagraphFont"/>
    <w:link w:val="ListNumber"/>
    <w:semiHidden/>
    <w:rsid w:val="00016FB5"/>
    <w:rPr>
      <w:rFonts w:ascii="Arial" w:hAnsi="Arial" w:eastAsiaTheme="minorHAnsi" w:cstheme="minorBidi"/>
      <w:sz w:val="22"/>
      <w:szCs w:val="22"/>
      <w:lang w:eastAsia="en-US"/>
    </w:rPr>
  </w:style>
  <w:style w:type="paragraph" w:styleId="ListNumber2">
    <w:name w:val="List Number 2"/>
    <w:basedOn w:val="ListNumber"/>
    <w:semiHidden/>
    <w:rsid w:val="008A4878"/>
    <w:pPr>
      <w:numPr>
        <w:ilvl w:val="1"/>
      </w:numPr>
      <w:tabs>
        <w:tab w:val="clear" w:pos="567"/>
      </w:tabs>
    </w:pPr>
    <w:rPr>
      <w:rFonts w:eastAsia="Times New Roman" w:cs="Times New Roman"/>
      <w:lang w:eastAsia="en-AU"/>
    </w:rPr>
  </w:style>
  <w:style w:type="paragraph" w:styleId="ListNumber3">
    <w:name w:val="List Number 3"/>
    <w:basedOn w:val="ListNumber2"/>
    <w:semiHidden/>
    <w:rsid w:val="0081637C"/>
    <w:pPr>
      <w:numPr>
        <w:ilvl w:val="2"/>
      </w:numPr>
    </w:pPr>
  </w:style>
  <w:style w:type="paragraph" w:styleId="ListNumber4">
    <w:name w:val="List Number 4"/>
    <w:basedOn w:val="ListNumber3"/>
    <w:semiHidden/>
    <w:rsid w:val="000979ED"/>
    <w:pPr>
      <w:numPr>
        <w:ilvl w:val="3"/>
      </w:numPr>
    </w:pPr>
  </w:style>
  <w:style w:type="paragraph" w:styleId="ListNumber5">
    <w:name w:val="List Number 5"/>
    <w:basedOn w:val="ListNumber4"/>
    <w:semiHidden/>
    <w:rsid w:val="000979ED"/>
    <w:pPr>
      <w:numPr>
        <w:ilvl w:val="4"/>
      </w:numPr>
    </w:pPr>
  </w:style>
  <w:style w:type="paragraph" w:styleId="ListBullet">
    <w:name w:val="List Bullet"/>
    <w:basedOn w:val="BodyText"/>
    <w:qFormat/>
    <w:rsid w:val="009609CB"/>
    <w:pPr>
      <w:numPr>
        <w:numId w:val="43"/>
      </w:numPr>
      <w:spacing w:before="60" w:after="60"/>
      <w:ind w:left="284" w:hanging="284"/>
    </w:pPr>
    <w:rPr>
      <w:rFonts w:cs="Times New Roman"/>
      <w:szCs w:val="22"/>
      <w:lang w:eastAsia="en-AU"/>
    </w:rPr>
  </w:style>
  <w:style w:type="paragraph" w:styleId="ListParagraph">
    <w:name w:val="List Paragraph"/>
    <w:basedOn w:val="Normal"/>
    <w:uiPriority w:val="99"/>
    <w:semiHidden/>
    <w:qFormat/>
    <w:rsid w:val="00D17E8C"/>
    <w:pPr>
      <w:spacing w:before="120" w:after="120" w:line="264" w:lineRule="auto"/>
      <w:contextualSpacing/>
    </w:pPr>
    <w:rPr>
      <w:rFonts w:eastAsiaTheme="minorHAnsi" w:cstheme="minorBidi"/>
      <w:szCs w:val="22"/>
      <w:lang w:eastAsia="en-US"/>
    </w:rPr>
  </w:style>
  <w:style w:type="paragraph" w:styleId="ListBullet2">
    <w:name w:val="List Bullet 2"/>
    <w:basedOn w:val="ListBullet"/>
    <w:semiHidden/>
    <w:rsid w:val="00C435BB"/>
    <w:pPr>
      <w:numPr>
        <w:ilvl w:val="1"/>
      </w:numPr>
    </w:pPr>
  </w:style>
  <w:style w:type="paragraph" w:styleId="ListBullet3">
    <w:name w:val="List Bullet 3"/>
    <w:basedOn w:val="ListBullet2"/>
    <w:semiHidden/>
    <w:rsid w:val="00C435BB"/>
    <w:pPr>
      <w:numPr>
        <w:ilvl w:val="2"/>
      </w:numPr>
    </w:pPr>
  </w:style>
  <w:style w:type="paragraph" w:styleId="Header">
    <w:name w:val="header"/>
    <w:basedOn w:val="Normal"/>
    <w:link w:val="HeaderChar"/>
    <w:rsid w:val="00B934A9"/>
    <w:pPr>
      <w:ind w:right="-142"/>
      <w:jc w:val="right"/>
    </w:pPr>
    <w:rPr>
      <w:sz w:val="14"/>
    </w:rPr>
  </w:style>
  <w:style w:type="character" w:styleId="HeaderChar" w:customStyle="1">
    <w:name w:val="Header Char"/>
    <w:basedOn w:val="DefaultParagraphFont"/>
    <w:link w:val="Header"/>
    <w:rsid w:val="00B934A9"/>
    <w:rPr>
      <w:rFonts w:ascii="Arial" w:hAnsi="Arial"/>
      <w:sz w:val="14"/>
      <w:szCs w:val="24"/>
      <w:lang w:eastAsia="en-AU"/>
    </w:rPr>
  </w:style>
  <w:style w:type="character" w:styleId="Hyperlink">
    <w:name w:val="Hyperlink"/>
    <w:basedOn w:val="DefaultParagraphFont"/>
    <w:uiPriority w:val="99"/>
    <w:semiHidden/>
    <w:rsid w:val="00C435BB"/>
    <w:rPr>
      <w:rFonts w:ascii="Arial" w:hAnsi="Arial"/>
      <w:color w:val="0563C1"/>
      <w:sz w:val="22"/>
      <w:u w:val="single"/>
    </w:rPr>
  </w:style>
  <w:style w:type="paragraph" w:styleId="BodyTextIndent2">
    <w:name w:val="Body Text Indent 2"/>
    <w:basedOn w:val="BodyTextIndent"/>
    <w:link w:val="BodyTextIndent2Char"/>
    <w:semiHidden/>
    <w:rsid w:val="000D0A4C"/>
    <w:pPr>
      <w:ind w:left="1134"/>
    </w:pPr>
    <w:rPr>
      <w:szCs w:val="22"/>
    </w:rPr>
  </w:style>
  <w:style w:type="paragraph" w:styleId="BodyTextIndent">
    <w:name w:val="Body Text Indent"/>
    <w:basedOn w:val="BodyText"/>
    <w:link w:val="BodyTextIndentChar"/>
    <w:semiHidden/>
    <w:rsid w:val="000D0A4C"/>
    <w:pPr>
      <w:ind w:left="567"/>
    </w:pPr>
  </w:style>
  <w:style w:type="character" w:styleId="BodyTextIndentChar" w:customStyle="1">
    <w:name w:val="Body Text Indent Char"/>
    <w:basedOn w:val="DefaultParagraphFont"/>
    <w:link w:val="BodyTextIndent"/>
    <w:semiHidden/>
    <w:rsid w:val="00016FB5"/>
    <w:rPr>
      <w:rFonts w:ascii="Arial" w:hAnsi="Arial" w:cstheme="minorBidi"/>
      <w:sz w:val="22"/>
      <w:lang w:eastAsia="en-US"/>
    </w:rPr>
  </w:style>
  <w:style w:type="character" w:styleId="BodyTextIndent2Char" w:customStyle="1">
    <w:name w:val="Body Text Indent 2 Char"/>
    <w:basedOn w:val="DefaultParagraphFont"/>
    <w:link w:val="BodyTextIndent2"/>
    <w:semiHidden/>
    <w:rsid w:val="00016FB5"/>
    <w:rPr>
      <w:rFonts w:ascii="Arial" w:hAnsi="Arial" w:cstheme="minorBidi"/>
      <w:sz w:val="22"/>
      <w:szCs w:val="22"/>
      <w:lang w:eastAsia="en-US"/>
    </w:rPr>
  </w:style>
  <w:style w:type="character" w:styleId="PageNumber">
    <w:name w:val="page number"/>
    <w:basedOn w:val="DefaultParagraphFont"/>
    <w:rsid w:val="00642BE6"/>
    <w:rPr>
      <w:rFonts w:ascii="Arial" w:hAnsi="Arial"/>
      <w:sz w:val="18"/>
    </w:rPr>
  </w:style>
  <w:style w:type="paragraph" w:styleId="TableText" w:customStyle="1">
    <w:name w:val="Table Text"/>
    <w:basedOn w:val="BodyText"/>
    <w:qFormat/>
    <w:rsid w:val="00C435BB"/>
    <w:pPr>
      <w:spacing w:before="60" w:after="60"/>
    </w:pPr>
    <w:rPr>
      <w:rFonts w:eastAsiaTheme="minorHAnsi"/>
      <w:szCs w:val="18"/>
    </w:rPr>
  </w:style>
  <w:style w:type="paragraph" w:styleId="TOC1">
    <w:name w:val="toc 1"/>
    <w:basedOn w:val="Normal"/>
    <w:uiPriority w:val="99"/>
    <w:semiHidden/>
    <w:rsid w:val="009D50BB"/>
    <w:pPr>
      <w:spacing w:before="120" w:after="120" w:line="240" w:lineRule="atLeast"/>
      <w:outlineLvl w:val="0"/>
    </w:pPr>
    <w:rPr>
      <w:rFonts w:eastAsiaTheme="minorHAnsi" w:cstheme="minorBidi"/>
      <w:b/>
      <w:bCs/>
      <w:noProof/>
      <w:szCs w:val="22"/>
      <w:lang w:eastAsia="en-US"/>
    </w:rPr>
  </w:style>
  <w:style w:type="paragraph" w:styleId="TOC2">
    <w:name w:val="toc 2"/>
    <w:basedOn w:val="Normal"/>
    <w:uiPriority w:val="99"/>
    <w:semiHidden/>
    <w:rsid w:val="009D50BB"/>
    <w:pPr>
      <w:spacing w:before="120" w:after="120" w:line="240" w:lineRule="atLeast"/>
      <w:ind w:left="221"/>
    </w:pPr>
    <w:rPr>
      <w:rFonts w:eastAsiaTheme="minorHAnsi" w:cstheme="minorBidi"/>
      <w:szCs w:val="19"/>
      <w:lang w:eastAsia="en-US"/>
    </w:rPr>
  </w:style>
  <w:style w:type="paragraph" w:styleId="TOC3">
    <w:name w:val="toc 3"/>
    <w:basedOn w:val="Normal"/>
    <w:uiPriority w:val="99"/>
    <w:semiHidden/>
    <w:rsid w:val="009D50BB"/>
    <w:pPr>
      <w:spacing w:before="120" w:after="120" w:line="240" w:lineRule="atLeast"/>
      <w:ind w:left="403"/>
    </w:pPr>
    <w:rPr>
      <w:rFonts w:eastAsiaTheme="minorHAnsi" w:cstheme="minorBidi"/>
      <w:szCs w:val="22"/>
      <w:lang w:eastAsia="en-US"/>
    </w:rPr>
  </w:style>
  <w:style w:type="paragraph" w:styleId="HeaderNoBorder" w:customStyle="1">
    <w:name w:val="Header No Border"/>
    <w:basedOn w:val="Header"/>
    <w:semiHidden/>
    <w:rsid w:val="00846B02"/>
  </w:style>
  <w:style w:type="paragraph" w:styleId="FooterNoBorder" w:customStyle="1">
    <w:name w:val="Footer No Border"/>
    <w:basedOn w:val="Normal"/>
    <w:semiHidden/>
    <w:rsid w:val="002B7C4C"/>
    <w:pPr>
      <w:spacing w:before="120" w:line="240" w:lineRule="atLeast"/>
    </w:pPr>
    <w:rPr>
      <w:rFonts w:eastAsiaTheme="minorHAnsi" w:cstheme="minorBidi"/>
      <w:sz w:val="16"/>
      <w:szCs w:val="22"/>
      <w:lang w:eastAsia="en-US"/>
    </w:rPr>
  </w:style>
  <w:style w:type="paragraph" w:styleId="TableHeading" w:customStyle="1">
    <w:name w:val="Table Heading"/>
    <w:basedOn w:val="TableText"/>
    <w:qFormat/>
    <w:rsid w:val="00D91B86"/>
    <w:pPr>
      <w:spacing w:before="0" w:after="0"/>
    </w:pPr>
    <w:rPr>
      <w:b/>
      <w:bCs/>
    </w:rPr>
  </w:style>
  <w:style w:type="paragraph" w:styleId="Graphic" w:customStyle="1">
    <w:name w:val="Graphic"/>
    <w:basedOn w:val="BodyText"/>
    <w:next w:val="BodyText"/>
    <w:semiHidden/>
    <w:rsid w:val="00ED27FA"/>
    <w:pPr>
      <w:spacing w:line="240" w:lineRule="auto"/>
      <w:jc w:val="center"/>
    </w:pPr>
  </w:style>
  <w:style w:type="paragraph" w:styleId="Caption">
    <w:name w:val="caption"/>
    <w:basedOn w:val="Normal"/>
    <w:next w:val="Normal"/>
    <w:semiHidden/>
    <w:rsid w:val="00846B02"/>
    <w:pPr>
      <w:spacing w:before="120" w:line="264" w:lineRule="auto"/>
    </w:pPr>
    <w:rPr>
      <w:rFonts w:ascii="Verdana" w:hAnsi="Verdana"/>
      <w:b/>
      <w:bCs/>
      <w:caps/>
      <w:color w:val="000000" w:themeColor="text1"/>
      <w:szCs w:val="20"/>
      <w:lang w:eastAsia="en-US"/>
    </w:rPr>
  </w:style>
  <w:style w:type="paragraph" w:styleId="ListBullet4">
    <w:name w:val="List Bullet 4"/>
    <w:basedOn w:val="ListBullet3"/>
    <w:semiHidden/>
    <w:rsid w:val="00C435BB"/>
    <w:pPr>
      <w:numPr>
        <w:ilvl w:val="3"/>
      </w:numPr>
    </w:pPr>
  </w:style>
  <w:style w:type="paragraph" w:styleId="ListBullet5">
    <w:name w:val="List Bullet 5"/>
    <w:basedOn w:val="Normal"/>
    <w:semiHidden/>
    <w:rsid w:val="00C435BB"/>
    <w:pPr>
      <w:numPr>
        <w:ilvl w:val="4"/>
        <w:numId w:val="43"/>
      </w:numPr>
    </w:pPr>
  </w:style>
  <w:style w:type="paragraph" w:styleId="NoSpacing">
    <w:name w:val="No Spacing"/>
    <w:uiPriority w:val="99"/>
    <w:semiHidden/>
    <w:qFormat/>
    <w:rsid w:val="00ED27FA"/>
    <w:rPr>
      <w:rFonts w:ascii="Arial Narrow" w:hAnsi="Arial Narrow"/>
      <w:sz w:val="22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rsid w:val="00ED27FA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AD43D0"/>
    <w:rPr>
      <w:rFonts w:ascii="Tahoma" w:hAnsi="Tahoma" w:cs="Tahoma"/>
      <w:sz w:val="16"/>
      <w:szCs w:val="16"/>
      <w:lang w:eastAsia="en-AU"/>
    </w:rPr>
  </w:style>
  <w:style w:type="paragraph" w:styleId="TableTextBullets" w:customStyle="1">
    <w:name w:val="Table Text Bullets"/>
    <w:basedOn w:val="Normal"/>
    <w:uiPriority w:val="99"/>
    <w:semiHidden/>
    <w:rsid w:val="009D50BB"/>
    <w:pPr>
      <w:numPr>
        <w:numId w:val="5"/>
      </w:numPr>
      <w:spacing w:before="80" w:after="80" w:line="240" w:lineRule="atLeast"/>
    </w:pPr>
    <w:rPr>
      <w:rFonts w:cstheme="minorBidi"/>
      <w:lang w:eastAsia="en-US"/>
    </w:rPr>
  </w:style>
  <w:style w:type="paragraph" w:styleId="TableTextNumbering" w:customStyle="1">
    <w:name w:val="Table Text Numbering"/>
    <w:basedOn w:val="TableText"/>
    <w:uiPriority w:val="99"/>
    <w:semiHidden/>
    <w:rsid w:val="00461401"/>
    <w:pPr>
      <w:numPr>
        <w:numId w:val="26"/>
      </w:numPr>
      <w:tabs>
        <w:tab w:val="left" w:pos="357"/>
      </w:tabs>
      <w:spacing w:before="80" w:after="80"/>
    </w:pPr>
  </w:style>
  <w:style w:type="table" w:styleId="TableGrid">
    <w:name w:val="Table Grid"/>
    <w:basedOn w:val="TableNormal"/>
    <w:uiPriority w:val="59"/>
    <w:rsid w:val="006A0B09"/>
    <w:rPr>
      <w:rFonts w:ascii="Arial Narrow" w:hAnsi="Arial Narrow"/>
      <w:sz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andscapeFooter" w:customStyle="1">
    <w:name w:val="Landscape Footer"/>
    <w:basedOn w:val="Normal"/>
    <w:semiHidden/>
    <w:rsid w:val="002B7C4C"/>
    <w:pPr>
      <w:tabs>
        <w:tab w:val="center" w:pos="4513"/>
        <w:tab w:val="right" w:pos="9026"/>
        <w:tab w:val="right" w:pos="13948"/>
      </w:tabs>
      <w:spacing w:before="120" w:line="240" w:lineRule="exact"/>
    </w:pPr>
    <w:rPr>
      <w:rFonts w:eastAsiaTheme="minorHAnsi" w:cstheme="minorBidi"/>
      <w:sz w:val="16"/>
      <w:szCs w:val="22"/>
      <w:lang w:eastAsia="en-US"/>
    </w:rPr>
  </w:style>
  <w:style w:type="paragraph" w:styleId="LandscapeHeader" w:customStyle="1">
    <w:name w:val="Landscape Header"/>
    <w:basedOn w:val="Header"/>
    <w:next w:val="Normal"/>
    <w:semiHidden/>
    <w:rsid w:val="00E41A27"/>
    <w:pPr>
      <w:tabs>
        <w:tab w:val="right" w:pos="13948"/>
      </w:tabs>
    </w:pPr>
  </w:style>
  <w:style w:type="paragraph" w:styleId="LandscapeHeaderNoBorder" w:customStyle="1">
    <w:name w:val="Landscape Header No Border"/>
    <w:basedOn w:val="LandscapeHeader"/>
    <w:semiHidden/>
    <w:rsid w:val="00846B02"/>
  </w:style>
  <w:style w:type="table" w:styleId="TableGridLight">
    <w:name w:val="Grid Table Light"/>
    <w:basedOn w:val="TableNormal"/>
    <w:uiPriority w:val="40"/>
    <w:rsid w:val="000D0A4C"/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paragraph" w:styleId="TOCHeading">
    <w:name w:val="TOC Heading"/>
    <w:basedOn w:val="Heading1"/>
    <w:next w:val="TOC1"/>
    <w:uiPriority w:val="99"/>
    <w:semiHidden/>
    <w:unhideWhenUsed/>
    <w:rsid w:val="009D50BB"/>
    <w:pPr>
      <w:keepLines/>
      <w:spacing w:before="240" w:after="0"/>
      <w:outlineLvl w:val="9"/>
    </w:pPr>
    <w:rPr>
      <w:rFonts w:eastAsiaTheme="majorEastAsia" w:cstheme="majorBidi"/>
      <w:b w:val="0"/>
      <w:bCs w:val="0"/>
    </w:rPr>
  </w:style>
  <w:style w:type="paragraph" w:styleId="NormalWeb">
    <w:name w:val="Normal (Web)"/>
    <w:basedOn w:val="Normal"/>
    <w:uiPriority w:val="99"/>
    <w:semiHidden/>
    <w:rsid w:val="007A001D"/>
    <w:pPr>
      <w:spacing w:before="100" w:beforeAutospacing="1" w:after="100" w:afterAutospacing="1"/>
    </w:pPr>
    <w:rPr>
      <w:rFonts w:ascii="Times New Roman" w:hAnsi="Times New Roman"/>
      <w:sz w:val="24"/>
      <w:lang w:eastAsia="en-NZ"/>
    </w:rPr>
  </w:style>
  <w:style w:type="paragraph" w:styleId="A3LandscapeFooter" w:customStyle="1">
    <w:name w:val="A3 Landscape Footer"/>
    <w:basedOn w:val="Normal"/>
    <w:link w:val="A3LandscapeFooterChar"/>
    <w:uiPriority w:val="2"/>
    <w:semiHidden/>
    <w:rsid w:val="00BA02B8"/>
    <w:pPr>
      <w:tabs>
        <w:tab w:val="left" w:pos="851"/>
        <w:tab w:val="right" w:pos="20979"/>
      </w:tabs>
      <w:jc w:val="both"/>
    </w:pPr>
    <w:rPr>
      <w:sz w:val="18"/>
      <w:lang w:eastAsia="en-US"/>
    </w:rPr>
  </w:style>
  <w:style w:type="character" w:styleId="A3LandscapeFooterChar" w:customStyle="1">
    <w:name w:val="A3 Landscape Footer Char"/>
    <w:basedOn w:val="DefaultParagraphFont"/>
    <w:link w:val="A3LandscapeFooter"/>
    <w:uiPriority w:val="2"/>
    <w:semiHidden/>
    <w:rsid w:val="004F29CF"/>
    <w:rPr>
      <w:rFonts w:ascii="Arial" w:hAnsi="Arial"/>
      <w:sz w:val="18"/>
      <w:szCs w:val="24"/>
      <w:lang w:eastAsia="en-US"/>
    </w:rPr>
  </w:style>
  <w:style w:type="paragraph" w:styleId="A3PortraitFooter" w:customStyle="1">
    <w:name w:val="A3 Portrait Footer"/>
    <w:basedOn w:val="Normal"/>
    <w:link w:val="A3PortraitFooterChar"/>
    <w:uiPriority w:val="2"/>
    <w:semiHidden/>
    <w:rsid w:val="00402946"/>
    <w:pPr>
      <w:tabs>
        <w:tab w:val="left" w:pos="851"/>
        <w:tab w:val="right" w:pos="14034"/>
      </w:tabs>
      <w:jc w:val="both"/>
    </w:pPr>
    <w:rPr>
      <w:sz w:val="18"/>
      <w:lang w:eastAsia="en-US"/>
    </w:rPr>
  </w:style>
  <w:style w:type="character" w:styleId="A3PortraitFooterChar" w:customStyle="1">
    <w:name w:val="A3 Portrait Footer Char"/>
    <w:basedOn w:val="DefaultParagraphFont"/>
    <w:link w:val="A3PortraitFooter"/>
    <w:uiPriority w:val="2"/>
    <w:semiHidden/>
    <w:rsid w:val="004F29CF"/>
    <w:rPr>
      <w:rFonts w:ascii="Arial" w:hAnsi="Arial"/>
      <w:sz w:val="18"/>
      <w:szCs w:val="24"/>
      <w:lang w:eastAsia="en-US"/>
    </w:rPr>
  </w:style>
  <w:style w:type="paragraph" w:styleId="A4LandscapeFooter" w:customStyle="1">
    <w:name w:val="A4 Landscape Footer"/>
    <w:basedOn w:val="Normal"/>
    <w:link w:val="A4LandscapeFooterChar"/>
    <w:uiPriority w:val="2"/>
    <w:semiHidden/>
    <w:rsid w:val="00402946"/>
    <w:pPr>
      <w:tabs>
        <w:tab w:val="left" w:pos="851"/>
        <w:tab w:val="right" w:pos="13892"/>
      </w:tabs>
      <w:jc w:val="both"/>
    </w:pPr>
    <w:rPr>
      <w:rFonts w:eastAsiaTheme="minorHAnsi" w:cstheme="minorBidi"/>
      <w:sz w:val="18"/>
      <w:lang w:eastAsia="en-US"/>
    </w:rPr>
  </w:style>
  <w:style w:type="character" w:styleId="A4LandscapeFooterChar" w:customStyle="1">
    <w:name w:val="A4 Landscape Footer Char"/>
    <w:basedOn w:val="DefaultParagraphFont"/>
    <w:link w:val="A4LandscapeFooter"/>
    <w:uiPriority w:val="2"/>
    <w:semiHidden/>
    <w:rsid w:val="004F29CF"/>
    <w:rPr>
      <w:rFonts w:ascii="Arial" w:hAnsi="Arial" w:eastAsiaTheme="minorHAnsi" w:cstheme="minorBidi"/>
      <w:sz w:val="18"/>
      <w:szCs w:val="24"/>
      <w:lang w:eastAsia="en-US"/>
    </w:rPr>
  </w:style>
  <w:style w:type="paragraph" w:styleId="Date">
    <w:name w:val="Date"/>
    <w:basedOn w:val="Normal"/>
    <w:next w:val="Normal"/>
    <w:link w:val="DateChar"/>
    <w:semiHidden/>
    <w:rsid w:val="00653338"/>
    <w:pPr>
      <w:spacing w:after="480"/>
    </w:pPr>
  </w:style>
  <w:style w:type="character" w:styleId="DateChar" w:customStyle="1">
    <w:name w:val="Date Char"/>
    <w:basedOn w:val="DefaultParagraphFont"/>
    <w:link w:val="Date"/>
    <w:semiHidden/>
    <w:rsid w:val="00016FB5"/>
    <w:rPr>
      <w:rFonts w:ascii="Arial" w:hAnsi="Arial"/>
      <w:sz w:val="22"/>
      <w:szCs w:val="24"/>
      <w:lang w:eastAsia="en-AU"/>
    </w:rPr>
  </w:style>
  <w:style w:type="paragraph" w:styleId="Salutation">
    <w:name w:val="Salutation"/>
    <w:basedOn w:val="Normal"/>
    <w:next w:val="Normal"/>
    <w:link w:val="SalutationChar"/>
    <w:semiHidden/>
    <w:rsid w:val="000B7330"/>
    <w:pPr>
      <w:spacing w:before="480" w:after="240"/>
    </w:pPr>
  </w:style>
  <w:style w:type="character" w:styleId="SalutationChar" w:customStyle="1">
    <w:name w:val="Salutation Char"/>
    <w:basedOn w:val="DefaultParagraphFont"/>
    <w:link w:val="Salutation"/>
    <w:semiHidden/>
    <w:rsid w:val="00016FB5"/>
    <w:rPr>
      <w:rFonts w:ascii="Arial" w:hAnsi="Arial"/>
      <w:sz w:val="22"/>
      <w:szCs w:val="24"/>
      <w:lang w:eastAsia="en-AU"/>
    </w:rPr>
  </w:style>
  <w:style w:type="paragraph" w:styleId="Reference" w:customStyle="1">
    <w:name w:val="Reference"/>
    <w:basedOn w:val="BodyText"/>
    <w:next w:val="BodyText"/>
    <w:semiHidden/>
    <w:rsid w:val="00131FA2"/>
    <w:pPr>
      <w:spacing w:after="240"/>
    </w:pPr>
    <w:rPr>
      <w:b/>
      <w:szCs w:val="24"/>
    </w:rPr>
  </w:style>
  <w:style w:type="paragraph" w:styleId="SignOff" w:customStyle="1">
    <w:name w:val="Sign Off"/>
    <w:basedOn w:val="BodyText"/>
    <w:next w:val="BodyText"/>
    <w:semiHidden/>
    <w:rsid w:val="00192C19"/>
    <w:pPr>
      <w:spacing w:after="1320"/>
      <w:jc w:val="both"/>
    </w:pPr>
    <w:rPr>
      <w:rFonts w:cs="Times New Roman"/>
      <w:szCs w:val="22"/>
      <w:lang w:eastAsia="en-AU"/>
    </w:rPr>
  </w:style>
  <w:style w:type="paragraph" w:styleId="SignOffName" w:customStyle="1">
    <w:name w:val="Sign Off Name"/>
    <w:basedOn w:val="BodyText"/>
    <w:next w:val="SignOffTitle"/>
    <w:semiHidden/>
    <w:rsid w:val="00192C19"/>
    <w:pPr>
      <w:spacing w:before="0"/>
      <w:jc w:val="both"/>
    </w:pPr>
    <w:rPr>
      <w:rFonts w:cs="Times New Roman"/>
      <w:szCs w:val="22"/>
      <w:lang w:eastAsia="en-AU"/>
    </w:rPr>
  </w:style>
  <w:style w:type="paragraph" w:styleId="SignOffTitle" w:customStyle="1">
    <w:name w:val="Sign Off Title"/>
    <w:basedOn w:val="BodyText"/>
    <w:next w:val="BodyText"/>
    <w:semiHidden/>
    <w:rsid w:val="002B7C4C"/>
    <w:pPr>
      <w:spacing w:before="0"/>
      <w:jc w:val="both"/>
    </w:pPr>
    <w:rPr>
      <w:rFonts w:cs="Times New Roman"/>
      <w:szCs w:val="22"/>
      <w:lang w:eastAsia="en-AU"/>
    </w:rPr>
  </w:style>
  <w:style w:type="paragraph" w:styleId="Footer">
    <w:name w:val="footer"/>
    <w:basedOn w:val="Normal"/>
    <w:link w:val="FooterChar"/>
    <w:rsid w:val="00216B1D"/>
    <w:pPr>
      <w:spacing w:line="240" w:lineRule="atLeast"/>
    </w:pPr>
    <w:rPr>
      <w:noProof/>
      <w:sz w:val="20"/>
    </w:rPr>
  </w:style>
  <w:style w:type="character" w:styleId="FooterChar" w:customStyle="1">
    <w:name w:val="Footer Char"/>
    <w:basedOn w:val="DefaultParagraphFont"/>
    <w:link w:val="Footer"/>
    <w:rsid w:val="00216B1D"/>
    <w:rPr>
      <w:rFonts w:ascii="Arial" w:hAnsi="Arial"/>
      <w:noProof/>
      <w:szCs w:val="24"/>
      <w:lang w:eastAsia="en-AU"/>
    </w:rPr>
  </w:style>
  <w:style w:type="paragraph" w:styleId="TOC4">
    <w:name w:val="toc 4"/>
    <w:basedOn w:val="Normal"/>
    <w:next w:val="Normal"/>
    <w:uiPriority w:val="99"/>
    <w:semiHidden/>
    <w:rsid w:val="009D50BB"/>
    <w:pPr>
      <w:spacing w:after="100"/>
      <w:ind w:left="600"/>
    </w:pPr>
  </w:style>
  <w:style w:type="paragraph" w:styleId="TOC5">
    <w:name w:val="toc 5"/>
    <w:basedOn w:val="Normal"/>
    <w:next w:val="Normal"/>
    <w:uiPriority w:val="99"/>
    <w:semiHidden/>
    <w:rsid w:val="009D50BB"/>
    <w:pPr>
      <w:spacing w:after="100"/>
      <w:ind w:left="800"/>
    </w:pPr>
  </w:style>
  <w:style w:type="paragraph" w:styleId="TOC6">
    <w:name w:val="toc 6"/>
    <w:basedOn w:val="Normal"/>
    <w:next w:val="Normal"/>
    <w:uiPriority w:val="99"/>
    <w:semiHidden/>
    <w:rsid w:val="009D50BB"/>
    <w:pPr>
      <w:spacing w:after="100"/>
      <w:ind w:left="1000"/>
    </w:pPr>
  </w:style>
  <w:style w:type="paragraph" w:styleId="TOC7">
    <w:name w:val="toc 7"/>
    <w:basedOn w:val="Normal"/>
    <w:next w:val="Normal"/>
    <w:uiPriority w:val="99"/>
    <w:semiHidden/>
    <w:rsid w:val="009D50BB"/>
    <w:pPr>
      <w:spacing w:after="100"/>
      <w:ind w:left="1200"/>
    </w:pPr>
  </w:style>
  <w:style w:type="paragraph" w:styleId="TOC8">
    <w:name w:val="toc 8"/>
    <w:basedOn w:val="Normal"/>
    <w:next w:val="Normal"/>
    <w:uiPriority w:val="99"/>
    <w:semiHidden/>
    <w:rsid w:val="009D50BB"/>
    <w:pPr>
      <w:spacing w:after="100"/>
      <w:ind w:left="1400"/>
    </w:pPr>
  </w:style>
  <w:style w:type="paragraph" w:styleId="TOC9">
    <w:name w:val="toc 9"/>
    <w:basedOn w:val="Normal"/>
    <w:next w:val="Normal"/>
    <w:uiPriority w:val="99"/>
    <w:semiHidden/>
    <w:rsid w:val="009D50BB"/>
    <w:pPr>
      <w:spacing w:after="100"/>
      <w:ind w:left="1600"/>
    </w:pPr>
  </w:style>
  <w:style w:type="paragraph" w:styleId="BusinessDivision" w:customStyle="1">
    <w:name w:val="Business Division"/>
    <w:basedOn w:val="Header"/>
    <w:uiPriority w:val="9"/>
    <w:semiHidden/>
    <w:rsid w:val="00ED45A6"/>
    <w:pPr>
      <w:ind w:left="6066" w:right="-57"/>
      <w:jc w:val="left"/>
    </w:pPr>
    <w:rPr>
      <w:rFonts w:ascii="Segoe UI" w:hAnsi="Segoe UI"/>
      <w:b/>
      <w:spacing w:val="10"/>
      <w:sz w:val="15"/>
      <w:szCs w:val="15"/>
    </w:rPr>
  </w:style>
  <w:style w:type="paragraph" w:styleId="Location" w:customStyle="1">
    <w:name w:val="Location"/>
    <w:basedOn w:val="Header"/>
    <w:uiPriority w:val="9"/>
    <w:semiHidden/>
    <w:rsid w:val="00CA1989"/>
    <w:pPr>
      <w:jc w:val="left"/>
    </w:pPr>
    <w:rPr>
      <w:rFonts w:ascii="Segoe UI" w:hAnsi="Segoe UI"/>
      <w:spacing w:val="10"/>
    </w:rPr>
  </w:style>
  <w:style w:type="character" w:styleId="PlaceholderText">
    <w:name w:val="Placeholder Text"/>
    <w:basedOn w:val="DefaultParagraphFont"/>
    <w:uiPriority w:val="99"/>
    <w:semiHidden/>
    <w:rsid w:val="0018207C"/>
    <w:rPr>
      <w:color w:val="808080"/>
    </w:rPr>
  </w:style>
  <w:style w:type="table" w:styleId="TableGrid0" w:customStyle="1">
    <w:name w:val="TableGrid"/>
    <w:rsid w:val="00621B93"/>
    <w:rPr>
      <w:rFonts w:asciiTheme="minorHAnsi" w:hAnsiTheme="minorHAnsi" w:eastAsiaTheme="minorEastAsia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rsid w:val="00105369"/>
    <w:pPr>
      <w:contextualSpacing/>
    </w:pPr>
    <w:rPr>
      <w:rFonts w:eastAsiaTheme="majorEastAsia" w:cstheme="majorBidi"/>
      <w:b/>
      <w:caps/>
      <w:color w:val="0E0048" w:themeColor="accent3"/>
      <w:spacing w:val="-10"/>
      <w:kern w:val="28"/>
      <w:sz w:val="44"/>
      <w:szCs w:val="56"/>
    </w:rPr>
  </w:style>
  <w:style w:type="character" w:styleId="TitleChar" w:customStyle="1">
    <w:name w:val="Title Char"/>
    <w:basedOn w:val="DefaultParagraphFont"/>
    <w:link w:val="Title"/>
    <w:rsid w:val="00105369"/>
    <w:rPr>
      <w:rFonts w:ascii="Arial" w:hAnsi="Arial" w:eastAsiaTheme="majorEastAsia" w:cstheme="majorBidi"/>
      <w:b/>
      <w:caps/>
      <w:color w:val="0E0048" w:themeColor="accent3"/>
      <w:spacing w:val="-10"/>
      <w:kern w:val="28"/>
      <w:sz w:val="44"/>
      <w:szCs w:val="56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25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35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5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72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99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313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952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0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76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73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444351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9643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7377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7665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11323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4372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0410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09877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1093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82534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1968932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39710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90487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59157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160741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684259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1582916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699175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352993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672808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43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1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40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8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38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92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8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7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header" Target="header4.xml" Id="rId16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customXml" Target="../customXml/item5.xml" Id="rId5" /><Relationship Type="http://schemas.openxmlformats.org/officeDocument/2006/relationships/header" Target="header3.xml" Id="rId15" /><Relationship Type="http://schemas.openxmlformats.org/officeDocument/2006/relationships/footnotes" Target="footnotes.xml" Id="rId10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header" Target="header2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calstewart.sharepoint.com/CS%20File%20Templates/Human%20Resources%20Templates/Position%20Description.dotm" TargetMode="External"/></Relationships>
</file>

<file path=word/theme/theme1.xml><?xml version="1.0" encoding="utf-8"?>
<a:theme xmlns:a="http://schemas.openxmlformats.org/drawingml/2006/main" name="Office Theme">
  <a:themeElements>
    <a:clrScheme name="Calder Stewart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000000"/>
      </a:accent1>
      <a:accent2>
        <a:srgbClr val="ED1C24"/>
      </a:accent2>
      <a:accent3>
        <a:srgbClr val="0E0048"/>
      </a:accent3>
      <a:accent4>
        <a:srgbClr val="D9E0E4"/>
      </a:accent4>
      <a:accent5>
        <a:srgbClr val="FFFFFF"/>
      </a:accent5>
      <a:accent6>
        <a:srgbClr val="FFFFFF"/>
      </a:accent6>
      <a:hlink>
        <a:srgbClr val="ED1C24"/>
      </a:hlink>
      <a:folHlink>
        <a:srgbClr val="0E004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>
  <ribbon startFromScratch="false">
    <tabs>
      <tab id="CustomTab1" label="Calder Stewart" insertBeforeMso="TabHome">
        <group idMso="GroupClipboard" visible="true"/>
        <group idMso="GroupFont" visible="true"/>
        <group id="customGroup1" label="Format">
          <gallery id="headings" label="Headings" imageMso="QuickStylesSets" size="large" screentip="Heading List" supertip="Click to choose a heading level">
            <button id="heading1" label="Heading l" imageMso="QuickStylesSets" screentip="Heading 1 (Alt+Ctrl+1)" onAction="HeadingOne"/>
            <button id="heading2" label="Heading 2" imageMso="QuickStylesSets" screentip="Heading 2 (Alt+Ctrl+2)" onAction="HeadingTwo"/>
          </gallery>
          <button id="bodytext" label="Body Text" imageMso="EquationNormalText" size="large" screentip="Body Text (Alt+P)" onAction="BodyText"/>
          <button id="listbullet" label="Bullet List" imageMso="BulletsGalleryWord" size="large" screentip="Bullet List" onAction="ListBullet"/>
          <button id="tabletext" label="Table Text" imageMso="EquationNormalText" size="large" screentip="Table Text" onAction="TableText"/>
        </group>
        <group id="customGroup3" label="Miscellaneous">
          <button idMso="PageBreakInsertWord" visible="true" size="larg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15ae63a-9755-4715-babb-1f1b96a981e0">
      <Value>5</Value>
      <Value>13</Value>
    </TaxCatchAll>
    <TaxCatchAllLabel xmlns="115ae63a-9755-4715-babb-1f1b96a981e0" xsi:nil="true"/>
    <g2e9dbc620d0406daaf640ca79171213 xmlns="fd998b88-83f3-4400-b735-0ebb98b9b052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ReoXpress</TermName>
          <TermId xmlns="http://schemas.microsoft.com/office/infopath/2007/PartnerControls">df74e8cf-b98b-4605-9b56-2a22e227f980</TermId>
        </TermInfo>
      </Terms>
    </g2e9dbc620d0406daaf640ca79171213>
    <Subcategory xmlns="fd998b88-83f3-4400-b735-0ebb98b9b052">Template</Subcategory>
    <_dlc_DocIdPersistId xmlns="115ae63a-9755-4715-babb-1f1b96a981e0" xsi:nil="true"/>
    <n5d27f9bc41742f2b4dba8df2d21c955 xmlns="fd998b88-83f3-4400-b735-0ebb98b9b052">
      <Terms xmlns="http://schemas.microsoft.com/office/infopath/2007/PartnerControls">
        <TermInfo xmlns="http://schemas.microsoft.com/office/infopath/2007/PartnerControls">
          <TermName xmlns="http://schemas.microsoft.com/office/infopath/2007/PartnerControls">Milton</TermName>
          <TermId xmlns="http://schemas.microsoft.com/office/infopath/2007/PartnerControls">414a36ca-53bf-4f06-a65d-276f050f69d8</TermId>
        </TermInfo>
      </Terms>
    </n5d27f9bc41742f2b4dba8df2d21c955>
    <_dlc_DocId xmlns="115ae63a-9755-4715-babb-1f1b96a981e0">UWS65USJJH5U-925291415-859</_dlc_DocId>
    <_dlc_DocIdUrl xmlns="115ae63a-9755-4715-babb-1f1b96a981e0">
      <Url>https://calstewart.sharepoint.com/sites/HumanResources/_layouts/15/DocIdRedir.aspx?ID=UWS65USJJH5U-925291415-859</Url>
      <Description>UWS65USJJH5U-925291415-859</Description>
    </_dlc_DocIdUrl>
  </documentManagement>
</p:properties>
</file>

<file path=customXml/item3.xml><?xml version="1.0" encoding="utf-8"?>
<?mso-contentType ?>
<FormTemplates xmlns="http://schemas.microsoft.com/sharepoint/v3/contenttype/form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CSI Document" ma:contentTypeID="0x010100070834E39229F74EB346426838138F860100B46023FBE76B5D4698D9DC79AAEBC52A" ma:contentTypeVersion="24" ma:contentTypeDescription="Content type for CSI Documents." ma:contentTypeScope="" ma:versionID="e92dfc012d36e970636d63fd61df4824">
  <xsd:schema xmlns:xsd="http://www.w3.org/2001/XMLSchema" xmlns:xs="http://www.w3.org/2001/XMLSchema" xmlns:p="http://schemas.microsoft.com/office/2006/metadata/properties" xmlns:ns2="115ae63a-9755-4715-babb-1f1b96a981e0" xmlns:ns3="fd998b88-83f3-4400-b735-0ebb98b9b052" targetNamespace="http://schemas.microsoft.com/office/2006/metadata/properties" ma:root="true" ma:fieldsID="633f41cdb1f866368892dfc83d3f7497" ns2:_="" ns3:_="">
    <xsd:import namespace="115ae63a-9755-4715-babb-1f1b96a981e0"/>
    <xsd:import namespace="fd998b88-83f3-4400-b735-0ebb98b9b05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g2e9dbc620d0406daaf640ca79171213" minOccurs="0"/>
                <xsd:element ref="ns2:TaxCatchAll" minOccurs="0"/>
                <xsd:element ref="ns2:TaxCatchAllLabel" minOccurs="0"/>
                <xsd:element ref="ns3:n5d27f9bc41742f2b4dba8df2d21c955" minOccurs="0"/>
                <xsd:element ref="ns3:Subcategory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5ae63a-9755-4715-babb-1f1b96a981e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TaxCatchAll" ma:index="12" nillable="true" ma:displayName="Taxonomy Catch All Column" ma:hidden="true" ma:list="{bac9469e-c191-4986-8380-cfc6eadd3107}" ma:internalName="TaxCatchAll" ma:readOnly="false" ma:showField="CatchAllData" ma:web="115ae63a-9755-4715-babb-1f1b96a981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bac9469e-c191-4986-8380-cfc6eadd3107}" ma:internalName="TaxCatchAllLabel" ma:readOnly="false" ma:showField="CatchAllDataLabel" ma:web="115ae63a-9755-4715-babb-1f1b96a981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998b88-83f3-4400-b735-0ebb98b9b052" elementFormDefault="qualified">
    <xsd:import namespace="http://schemas.microsoft.com/office/2006/documentManagement/types"/>
    <xsd:import namespace="http://schemas.microsoft.com/office/infopath/2007/PartnerControls"/>
    <xsd:element name="g2e9dbc620d0406daaf640ca79171213" ma:index="11" nillable="true" ma:taxonomy="true" ma:internalName="g2e9dbc620d0406daaf640ca79171213" ma:taxonomyFieldName="Division" ma:displayName="Division" ma:readOnly="false" ma:default="" ma:fieldId="{02e9dbc6-20d0-406d-aaf6-40ca79171213}" ma:sspId="c8cefb58-0853-4754-9db4-0f5ca07a5ed7" ma:termSetId="8ed8c9ea-7052-4c1d-a4d7-b9c10bffea6f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n5d27f9bc41742f2b4dba8df2d21c955" ma:index="15" nillable="true" ma:taxonomy="true" ma:internalName="n5d27f9bc41742f2b4dba8df2d21c955" ma:taxonomyFieldName="Location" ma:displayName="Location" ma:readOnly="false" ma:fieldId="{75d27f9b-c417-42f2-b4db-a8df2d21c955}" ma:sspId="c8cefb58-0853-4754-9db4-0f5ca07a5ed7" ma:termSetId="b49f64b3-4722-4336-9a5c-56c326b344d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Subcategory" ma:index="17" nillable="true" ma:displayName="Subcategory" ma:format="Dropdown" ma:internalName="Subcategory" ma:readOnly="false">
      <xsd:simpleType>
        <xsd:union memberTypes="dms:Text">
          <xsd:simpleType>
            <xsd:restriction base="dms:Choice">
              <xsd:enumeration value="Archived"/>
              <xsd:enumeration value="Template"/>
              <xsd:enumeration value="Other"/>
            </xsd:restriction>
          </xsd:simpleType>
        </xsd:union>
      </xsd:simpleType>
    </xsd:element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FDD924E6-CBC1-4A5B-88A4-4C2757A78F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699FEE-1447-4F65-B4AC-6D4B1EDAFC49}">
  <ds:schemaRefs>
    <ds:schemaRef ds:uri="http://schemas.microsoft.com/office/2006/metadata/properties"/>
    <ds:schemaRef ds:uri="http://schemas.microsoft.com/office/infopath/2007/PartnerControls"/>
    <ds:schemaRef ds:uri="115ae63a-9755-4715-babb-1f1b96a981e0"/>
    <ds:schemaRef ds:uri="e2e8384e-fbe8-483d-b15e-c451eccb9efd"/>
    <ds:schemaRef ds:uri="fd998b88-83f3-4400-b735-0ebb98b9b052"/>
  </ds:schemaRefs>
</ds:datastoreItem>
</file>

<file path=customXml/itemProps3.xml><?xml version="1.0" encoding="utf-8"?>
<ds:datastoreItem xmlns:ds="http://schemas.openxmlformats.org/officeDocument/2006/customXml" ds:itemID="{485A7E0B-1D1B-482D-9582-CC5CB1676CD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EC36F1A-7986-4C61-BCFD-7505012D70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5ae63a-9755-4715-babb-1f1b96a981e0"/>
    <ds:schemaRef ds:uri="fd998b88-83f3-4400-b735-0ebb98b9b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8AA494F-548E-4E3D-837F-9CFC92F6A34C}">
  <ds:schemaRefs>
    <ds:schemaRef ds:uri="http://schemas.microsoft.com/sharepoint/events"/>
  </ds:schemaRefs>
</ds:datastoreItem>
</file>

<file path=docMetadata/LabelInfo.xml><?xml version="1.0" encoding="utf-8"?>
<clbl:labelList xmlns:clbl="http://schemas.microsoft.com/office/2020/mipLabelMetadata">
  <clbl:label id="{78f31a8e-9da2-48f8-a2da-41b7481712e2}" enabled="1" method="Standard" siteId="{4eff67ca-bb5a-47c0-a605-ae7cdf5b2cfb}" removed="0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Position%20Description.dotm</ap:Template>
  <ap:Application>Microsoft Word for the web</ap:Application>
  <ap:DocSecurity>0</ap:DocSecurity>
  <ap:ScaleCrop>false</ap:ScaleCrop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>Position_Description</cp:keywords>
  <dc:description>v3</dc:description>
  <cp:lastModifiedBy>Jack Stenhouse</cp:lastModifiedBy>
  <cp:revision>4</cp:revision>
  <dcterms:created xsi:type="dcterms:W3CDTF">2025-01-24T03:16:00Z</dcterms:created>
  <dcterms:modified xsi:type="dcterms:W3CDTF">2025-01-24T03:17:27Z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0x010100070834E39229F74EB346426838138F860100B46023FBE76B5D4698D9DC79AAEBC52A</vt:lpwstr>
  </property>
  <property fmtid="{D5CDD505-2E9C-101B-9397-08002B2CF9AE}" pid="3" name="Location">
    <vt:lpwstr>13;#Milton|414a36ca-53bf-4f06-a65d-276f050f69d8</vt:lpwstr>
  </property>
  <property fmtid="{D5CDD505-2E9C-101B-9397-08002B2CF9AE}" pid="4" name="_dlc_DocIdItemGuid">
    <vt:lpwstr>d3c113b7-cd1d-4f02-89b2-6916e3601efe</vt:lpwstr>
  </property>
  <property fmtid="{D5CDD505-2E9C-101B-9397-08002B2CF9AE}" pid="5" name="Division">
    <vt:lpwstr>5;#ReoXpress|df74e8cf-b98b-4605-9b56-2a22e227f980</vt:lpwstr>
  </property>
</Properties>
</file>