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cb0f303ee641f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6B9CE" w14:textId="77777777" w:rsidR="00B239F6" w:rsidRDefault="0068557D" w:rsidP="00105369">
      <w:pPr>
        <w:pStyle w:val="Title"/>
        <w:spacing w:after="480"/>
        <w:contextualSpacing w:val="0"/>
      </w:pPr>
      <w:r>
        <w:t>Position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1538B1F8" w14:textId="77777777" w:rsidTr="00C05FF1">
        <w:trPr>
          <w:trHeight w:val="680"/>
        </w:trPr>
        <w:tc>
          <w:tcPr>
            <w:tcW w:w="2439" w:type="dxa"/>
          </w:tcPr>
          <w:p w14:paraId="6AA2C51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016EDD9E" w14:textId="7481FFDE" w:rsidR="00C05FF1" w:rsidRPr="00C05FF1" w:rsidRDefault="00F77086" w:rsidP="00C05FF1">
            <w:pPr>
              <w:pStyle w:val="TableText"/>
            </w:pPr>
            <w:r>
              <w:t xml:space="preserve">HRIS Project Coordinator (fixed term) </w:t>
            </w:r>
          </w:p>
        </w:tc>
      </w:tr>
      <w:tr w:rsidR="00C05FF1" w:rsidRPr="00C05FF1" w14:paraId="6E8A9F0F" w14:textId="77777777" w:rsidTr="00C05FF1">
        <w:trPr>
          <w:trHeight w:val="680"/>
        </w:trPr>
        <w:tc>
          <w:tcPr>
            <w:tcW w:w="2439" w:type="dxa"/>
          </w:tcPr>
          <w:p w14:paraId="3B103A15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78910570" w14:textId="3EE8BBC1" w:rsidR="00C05FF1" w:rsidRPr="00C05FF1" w:rsidRDefault="00F77086" w:rsidP="00C05FF1">
            <w:pPr>
              <w:pStyle w:val="TableText"/>
            </w:pPr>
            <w:r>
              <w:t>People &amp; Capability Manager</w:t>
            </w:r>
          </w:p>
        </w:tc>
      </w:tr>
      <w:tr w:rsidR="00C05FF1" w:rsidRPr="00C05FF1" w14:paraId="319CDAEB" w14:textId="77777777" w:rsidTr="00C05FF1">
        <w:trPr>
          <w:trHeight w:val="680"/>
        </w:trPr>
        <w:tc>
          <w:tcPr>
            <w:tcW w:w="2439" w:type="dxa"/>
          </w:tcPr>
          <w:p w14:paraId="5704E893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725B3F6B" w14:textId="452129B7" w:rsidR="00C05FF1" w:rsidRPr="00C05FF1" w:rsidRDefault="00F77086" w:rsidP="00C05FF1">
            <w:pPr>
              <w:pStyle w:val="TableText"/>
            </w:pPr>
            <w:r>
              <w:t>NA</w:t>
            </w:r>
          </w:p>
        </w:tc>
      </w:tr>
      <w:tr w:rsidR="00C05FF1" w:rsidRPr="00C05FF1" w14:paraId="479EC552" w14:textId="77777777" w:rsidTr="00C05FF1">
        <w:trPr>
          <w:trHeight w:val="680"/>
        </w:trPr>
        <w:tc>
          <w:tcPr>
            <w:tcW w:w="2439" w:type="dxa"/>
          </w:tcPr>
          <w:p w14:paraId="69872456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0089F593" w14:textId="2D3B0E71" w:rsidR="00C05FF1" w:rsidRPr="00C05FF1" w:rsidRDefault="00F77086" w:rsidP="00C05FF1">
            <w:pPr>
              <w:pStyle w:val="TableText"/>
            </w:pPr>
            <w:r>
              <w:t xml:space="preserve">Shared Services </w:t>
            </w:r>
          </w:p>
        </w:tc>
      </w:tr>
      <w:tr w:rsidR="00C05FF1" w:rsidRPr="00C05FF1" w14:paraId="46C8F4C2" w14:textId="77777777" w:rsidTr="00C05FF1">
        <w:trPr>
          <w:trHeight w:val="680"/>
        </w:trPr>
        <w:tc>
          <w:tcPr>
            <w:tcW w:w="2439" w:type="dxa"/>
          </w:tcPr>
          <w:p w14:paraId="3104A81E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1AB25739" w14:textId="3DCA029A" w:rsidR="00C05FF1" w:rsidRPr="00C05FF1" w:rsidRDefault="00F77086" w:rsidP="00C05FF1">
            <w:pPr>
              <w:pStyle w:val="TableText"/>
            </w:pPr>
            <w:r>
              <w:t xml:space="preserve">Christchurch </w:t>
            </w:r>
          </w:p>
        </w:tc>
      </w:tr>
    </w:tbl>
    <w:p w14:paraId="26628228" w14:textId="77777777" w:rsidR="003A394F" w:rsidRPr="009822D4" w:rsidRDefault="004635C8" w:rsidP="00D43FE2">
      <w:pPr>
        <w:pStyle w:val="Heading1"/>
      </w:pPr>
      <w:r w:rsidRPr="009822D4">
        <w:t>Position scope and purpose</w:t>
      </w:r>
    </w:p>
    <w:p w14:paraId="1366634B" w14:textId="5CCA504B" w:rsidR="00221120" w:rsidRPr="00221120" w:rsidRDefault="000C37F4" w:rsidP="005E7C43">
      <w:pPr>
        <w:pStyle w:val="BodyText"/>
      </w:pPr>
      <w:r w:rsidRPr="000C37F4">
        <w:t xml:space="preserve">The HRIS Project Coordinator is responsible for supporting the </w:t>
      </w:r>
      <w:r w:rsidR="00B826E5">
        <w:t xml:space="preserve">pre </w:t>
      </w:r>
      <w:r w:rsidRPr="000C37F4">
        <w:t xml:space="preserve">implementation, </w:t>
      </w:r>
      <w:r w:rsidR="00B826E5">
        <w:t xml:space="preserve">and implementation phases of </w:t>
      </w:r>
      <w:r w:rsidR="0059080B">
        <w:t xml:space="preserve">the </w:t>
      </w:r>
      <w:r w:rsidRPr="000C37F4">
        <w:t>Human Resources Information System (HRIS)</w:t>
      </w:r>
      <w:r w:rsidR="0059080B">
        <w:t xml:space="preserve"> internal project for Calder Stewart</w:t>
      </w:r>
      <w:r w:rsidRPr="000C37F4">
        <w:t xml:space="preserve">. This role ensures project milestones are </w:t>
      </w:r>
      <w:r w:rsidR="00300D28">
        <w:t>adhered too</w:t>
      </w:r>
      <w:r w:rsidR="00776F8F">
        <w:t xml:space="preserve">. </w:t>
      </w:r>
      <w:r w:rsidR="00300D28">
        <w:t xml:space="preserve"> </w:t>
      </w:r>
      <w:r w:rsidRPr="000C37F4">
        <w:t>The coordinator acts as a liaison between HR, IT</w:t>
      </w:r>
      <w:r w:rsidR="00776F8F">
        <w:t xml:space="preserve"> and the v</w:t>
      </w:r>
      <w:r w:rsidRPr="000C37F4">
        <w:t xml:space="preserve">endor, </w:t>
      </w:r>
      <w:r w:rsidR="00776F8F">
        <w:t xml:space="preserve">and is directed by the </w:t>
      </w:r>
      <w:r w:rsidR="00221120">
        <w:t xml:space="preserve">project lead </w:t>
      </w:r>
      <w:r w:rsidRPr="000C37F4">
        <w:t xml:space="preserve">to ensure successful </w:t>
      </w:r>
      <w:r w:rsidR="00776F8F">
        <w:t>coordination</w:t>
      </w:r>
      <w:r w:rsidRPr="000C37F4">
        <w:t xml:space="preserve"> </w:t>
      </w:r>
      <w:r w:rsidR="007C26FB">
        <w:t xml:space="preserve">and administration </w:t>
      </w:r>
      <w:r w:rsidRPr="000C37F4">
        <w:t xml:space="preserve">of </w:t>
      </w:r>
      <w:r w:rsidR="007C26FB">
        <w:t xml:space="preserve">the </w:t>
      </w:r>
      <w:r w:rsidRPr="000C37F4">
        <w:t>HRIS</w:t>
      </w:r>
      <w:r w:rsidR="00641A64">
        <w:t xml:space="preserve"> </w:t>
      </w:r>
      <w:r w:rsidR="00776F8F">
        <w:t xml:space="preserve">project. </w:t>
      </w:r>
    </w:p>
    <w:p w14:paraId="7B49A7A7" w14:textId="77777777" w:rsidR="00221120" w:rsidRPr="004635C8" w:rsidRDefault="00221120" w:rsidP="004635C8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14:paraId="04BDB717" w14:textId="77777777" w:rsidTr="008D1285">
        <w:trPr>
          <w:trHeight w:val="1527"/>
        </w:trPr>
        <w:tc>
          <w:tcPr>
            <w:tcW w:w="5381" w:type="dxa"/>
          </w:tcPr>
          <w:p w14:paraId="15367C24" w14:textId="77777777" w:rsidR="008D1285" w:rsidRDefault="008D1285" w:rsidP="008D1285">
            <w:pPr>
              <w:pStyle w:val="Heading1"/>
            </w:pPr>
            <w:r>
              <w:t>key responsibilities</w:t>
            </w:r>
          </w:p>
        </w:tc>
        <w:tc>
          <w:tcPr>
            <w:tcW w:w="5382" w:type="dxa"/>
          </w:tcPr>
          <w:p w14:paraId="66451EDB" w14:textId="77777777" w:rsidR="008D1285" w:rsidRDefault="008D1285" w:rsidP="008D1285">
            <w:pPr>
              <w:pStyle w:val="Heading1"/>
            </w:pPr>
            <w:r>
              <w:t>key results</w:t>
            </w:r>
          </w:p>
        </w:tc>
      </w:tr>
      <w:tr w:rsidR="008D1285" w14:paraId="3A5F3794" w14:textId="77777777" w:rsidTr="008D1285">
        <w:tc>
          <w:tcPr>
            <w:tcW w:w="5381" w:type="dxa"/>
          </w:tcPr>
          <w:p w14:paraId="2B8A967E" w14:textId="7EBC2B5F" w:rsidR="00F85D5F" w:rsidRDefault="00F85D5F" w:rsidP="00D43FE2">
            <w:pPr>
              <w:pStyle w:val="TableText"/>
              <w:rPr>
                <w:rFonts w:cs="Arial"/>
              </w:rPr>
            </w:pPr>
            <w:r w:rsidRPr="57041977">
              <w:rPr>
                <w:rFonts w:cs="Arial"/>
              </w:rPr>
              <w:t>Health, Safety &amp; Environmental requirements are addressed in all operations and project planning</w:t>
            </w:r>
          </w:p>
          <w:p w14:paraId="79BA1665" w14:textId="77777777" w:rsidR="00F85D5F" w:rsidRDefault="00F85D5F" w:rsidP="00D43FE2">
            <w:pPr>
              <w:pStyle w:val="TableText"/>
            </w:pPr>
          </w:p>
          <w:p w14:paraId="0362D89B" w14:textId="77777777" w:rsidR="00060748" w:rsidRDefault="00060748" w:rsidP="00D43FE2">
            <w:pPr>
              <w:pStyle w:val="TableText"/>
            </w:pPr>
          </w:p>
          <w:p w14:paraId="14FE32C4" w14:textId="77777777" w:rsidR="00060748" w:rsidRDefault="00060748" w:rsidP="00D43FE2">
            <w:pPr>
              <w:pStyle w:val="TableText"/>
            </w:pPr>
          </w:p>
          <w:p w14:paraId="2D91FCC4" w14:textId="77777777" w:rsidR="00060748" w:rsidRDefault="00060748" w:rsidP="00D43FE2">
            <w:pPr>
              <w:pStyle w:val="TableText"/>
            </w:pPr>
          </w:p>
          <w:p w14:paraId="4DBD28BE" w14:textId="77777777" w:rsidR="00060748" w:rsidRDefault="00060748" w:rsidP="00D43FE2">
            <w:pPr>
              <w:pStyle w:val="TableText"/>
            </w:pPr>
          </w:p>
          <w:p w14:paraId="2146FA88" w14:textId="77777777" w:rsidR="00060748" w:rsidRDefault="00060748" w:rsidP="00D43FE2">
            <w:pPr>
              <w:pStyle w:val="TableText"/>
            </w:pPr>
          </w:p>
          <w:p w14:paraId="6EC1A363" w14:textId="77777777" w:rsidR="00060748" w:rsidRDefault="00060748" w:rsidP="00D43FE2">
            <w:pPr>
              <w:pStyle w:val="TableText"/>
            </w:pPr>
          </w:p>
          <w:p w14:paraId="1EC13775" w14:textId="77777777" w:rsidR="00060748" w:rsidRDefault="00060748" w:rsidP="00D43FE2">
            <w:pPr>
              <w:pStyle w:val="TableText"/>
            </w:pPr>
          </w:p>
          <w:p w14:paraId="46C06709" w14:textId="77777777" w:rsidR="00060748" w:rsidRDefault="00060748" w:rsidP="00D43FE2">
            <w:pPr>
              <w:pStyle w:val="TableText"/>
            </w:pPr>
          </w:p>
          <w:p w14:paraId="7DCD5F7F" w14:textId="77777777" w:rsidR="00060748" w:rsidRDefault="00060748" w:rsidP="00D43FE2">
            <w:pPr>
              <w:pStyle w:val="TableText"/>
            </w:pPr>
          </w:p>
          <w:p w14:paraId="79D44271" w14:textId="77777777" w:rsidR="00060748" w:rsidRDefault="00060748" w:rsidP="00D43FE2">
            <w:pPr>
              <w:pStyle w:val="TableText"/>
            </w:pPr>
          </w:p>
          <w:p w14:paraId="7DC73754" w14:textId="77777777" w:rsidR="00060748" w:rsidRDefault="00060748" w:rsidP="00D43FE2">
            <w:pPr>
              <w:pStyle w:val="TableText"/>
            </w:pPr>
          </w:p>
          <w:p w14:paraId="1E4FAB12" w14:textId="77777777" w:rsidR="00060748" w:rsidRDefault="00060748" w:rsidP="00D43FE2">
            <w:pPr>
              <w:pStyle w:val="TableText"/>
            </w:pPr>
          </w:p>
          <w:p w14:paraId="709AA250" w14:textId="77777777" w:rsidR="00060748" w:rsidRDefault="00060748" w:rsidP="00D43FE2">
            <w:pPr>
              <w:pStyle w:val="TableText"/>
            </w:pPr>
          </w:p>
          <w:p w14:paraId="1993DF43" w14:textId="77777777" w:rsidR="00060748" w:rsidRDefault="00060748" w:rsidP="00D43FE2">
            <w:pPr>
              <w:pStyle w:val="TableText"/>
            </w:pPr>
          </w:p>
          <w:p w14:paraId="781C76D9" w14:textId="77777777" w:rsidR="00060748" w:rsidRDefault="00060748" w:rsidP="00D43FE2">
            <w:pPr>
              <w:pStyle w:val="TableText"/>
            </w:pPr>
          </w:p>
          <w:p w14:paraId="16C3ADEB" w14:textId="77777777" w:rsidR="00060748" w:rsidRDefault="00060748" w:rsidP="00D43FE2">
            <w:pPr>
              <w:pStyle w:val="TableText"/>
            </w:pPr>
          </w:p>
          <w:p w14:paraId="7D25A6AC" w14:textId="27B37B36" w:rsidR="008D1285" w:rsidRDefault="009C7EB8" w:rsidP="00D43FE2">
            <w:pPr>
              <w:pStyle w:val="TableText"/>
            </w:pPr>
            <w:r>
              <w:t xml:space="preserve">System implementation phase </w:t>
            </w:r>
            <w:r w:rsidR="00E97E83">
              <w:t xml:space="preserve">and support </w:t>
            </w:r>
          </w:p>
        </w:tc>
        <w:tc>
          <w:tcPr>
            <w:tcW w:w="5382" w:type="dxa"/>
          </w:tcPr>
          <w:p w14:paraId="4C445EBD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lastRenderedPageBreak/>
              <w:t>All work is carried out in a safe manner and in accordance with company HSE policies.</w:t>
            </w:r>
          </w:p>
          <w:p w14:paraId="75F35951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Throughout the workday HSE practice is observed and action taken if practices are unsafe.</w:t>
            </w:r>
          </w:p>
          <w:p w14:paraId="13B65E68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Effectively contributes to the implementation of HSE policies and procedures.</w:t>
            </w:r>
          </w:p>
          <w:p w14:paraId="56507780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Complies with HSE policies, procedures and guidelines.</w:t>
            </w:r>
          </w:p>
          <w:p w14:paraId="68053A6C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Reports all H&amp;S and Environmental risks and incidents.</w:t>
            </w:r>
          </w:p>
          <w:p w14:paraId="2B9F21AB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Completes HSE Risk Identification and Assessments.</w:t>
            </w:r>
          </w:p>
          <w:p w14:paraId="12DB6E32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Participates and engage</w:t>
            </w:r>
            <w:r>
              <w:rPr>
                <w:rFonts w:eastAsia="Arial" w:cs="Arial"/>
              </w:rPr>
              <w:t>s</w:t>
            </w:r>
            <w:r w:rsidRPr="57041977">
              <w:rPr>
                <w:rFonts w:eastAsia="Arial" w:cs="Arial"/>
              </w:rPr>
              <w:t xml:space="preserve"> with the organisation’s Management System.</w:t>
            </w:r>
          </w:p>
          <w:p w14:paraId="071F3C2D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 xml:space="preserve">Collaborates and implement Improvement suggestions in your area of responsibility. </w:t>
            </w:r>
          </w:p>
          <w:p w14:paraId="54542CD0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lastRenderedPageBreak/>
              <w:t>Participates in emergency response training and practice drills.</w:t>
            </w:r>
          </w:p>
          <w:p w14:paraId="3C4816AF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Participates in HSE Meeting where required.</w:t>
            </w:r>
          </w:p>
          <w:p w14:paraId="349AF95D" w14:textId="77777777" w:rsidR="00060748" w:rsidRDefault="00060748" w:rsidP="00060748">
            <w:pPr>
              <w:pStyle w:val="ListBullet"/>
              <w:spacing w:before="0" w:after="0"/>
              <w:rPr>
                <w:rFonts w:eastAsia="Arial" w:cs="Arial"/>
              </w:rPr>
            </w:pPr>
            <w:r w:rsidRPr="57041977">
              <w:rPr>
                <w:rFonts w:eastAsia="Arial" w:cs="Arial"/>
              </w:rPr>
              <w:t>Participates in Staff Meetings if requested.</w:t>
            </w:r>
          </w:p>
          <w:p w14:paraId="26B48967" w14:textId="5D56EE1A" w:rsidR="00F85D5F" w:rsidRDefault="00060748" w:rsidP="00060748">
            <w:pPr>
              <w:pStyle w:val="ListBullet"/>
              <w:spacing w:line="257" w:lineRule="auto"/>
            </w:pPr>
            <w:r w:rsidRPr="57041977">
              <w:rPr>
                <w:rFonts w:eastAsia="Arial" w:cs="Arial"/>
              </w:rPr>
              <w:t>Uses authority to stop any unsafe act</w:t>
            </w:r>
          </w:p>
          <w:p w14:paraId="0CEE58EF" w14:textId="3A7E9F5D" w:rsidR="009C7EB8" w:rsidRDefault="009C7EB8" w:rsidP="00CD431E">
            <w:pPr>
              <w:pStyle w:val="ListBullet"/>
            </w:pPr>
            <w:r>
              <w:t xml:space="preserve">Supports the configuration, testing and </w:t>
            </w:r>
            <w:r w:rsidR="00F45079">
              <w:t xml:space="preserve">coordination </w:t>
            </w:r>
            <w:r>
              <w:t xml:space="preserve">of HRIS </w:t>
            </w:r>
            <w:proofErr w:type="gramStart"/>
            <w:r>
              <w:t>module</w:t>
            </w:r>
            <w:r w:rsidR="00F45079">
              <w:t>s;</w:t>
            </w:r>
            <w:proofErr w:type="gramEnd"/>
            <w:r>
              <w:t xml:space="preserve"> </w:t>
            </w:r>
            <w:r w:rsidR="00F85D1B">
              <w:t xml:space="preserve">specifically </w:t>
            </w:r>
            <w:r>
              <w:t>HR core, Onboarding and Recruitment.</w:t>
            </w:r>
          </w:p>
          <w:p w14:paraId="0EC20123" w14:textId="2F500412" w:rsidR="00E55FFF" w:rsidRDefault="00495D4D" w:rsidP="00CD431E">
            <w:pPr>
              <w:pStyle w:val="ListBullet"/>
            </w:pPr>
            <w:r>
              <w:t xml:space="preserve">Assists in the development of dashboard, reporting and engagement templates </w:t>
            </w:r>
          </w:p>
          <w:p w14:paraId="27564012" w14:textId="77777777" w:rsidR="00A05487" w:rsidRDefault="009C7EB8" w:rsidP="00CD431E">
            <w:pPr>
              <w:pStyle w:val="ListBullet"/>
            </w:pPr>
            <w:r>
              <w:t xml:space="preserve">Effective collaboration with vendor and internal stakeholders such as HR and IT </w:t>
            </w:r>
            <w:r w:rsidR="00F85D1B">
              <w:t xml:space="preserve">throughout </w:t>
            </w:r>
            <w:r w:rsidR="00A05487">
              <w:t xml:space="preserve">implementation phases. </w:t>
            </w:r>
          </w:p>
          <w:p w14:paraId="153B24F7" w14:textId="77777777" w:rsidR="00A05487" w:rsidRDefault="00A05487" w:rsidP="00CD431E">
            <w:pPr>
              <w:pStyle w:val="ListBullet"/>
            </w:pPr>
            <w:r>
              <w:t xml:space="preserve">Effective coordination of </w:t>
            </w:r>
            <w:r w:rsidR="00C837EA">
              <w:t xml:space="preserve">data migration, </w:t>
            </w:r>
            <w:r>
              <w:t>validation</w:t>
            </w:r>
            <w:r w:rsidR="00C837EA">
              <w:t>, and system integration</w:t>
            </w:r>
            <w:r>
              <w:t xml:space="preserve">. </w:t>
            </w:r>
          </w:p>
          <w:p w14:paraId="287812F7" w14:textId="405A3D70" w:rsidR="008D1285" w:rsidRDefault="00A05487" w:rsidP="00CD431E">
            <w:pPr>
              <w:pStyle w:val="ListBullet"/>
            </w:pPr>
            <w:r>
              <w:t>Resolves issues and identifies opportunities for improvement in relation to system customisation</w:t>
            </w:r>
          </w:p>
          <w:p w14:paraId="217C5896" w14:textId="432C0D75" w:rsidR="008D1285" w:rsidRDefault="00CD431E" w:rsidP="0070368C">
            <w:pPr>
              <w:pStyle w:val="ListBullet"/>
            </w:pPr>
            <w:r w:rsidRPr="00221120">
              <w:t>Ensure data accuracy and integrity across HR systems.</w:t>
            </w:r>
          </w:p>
        </w:tc>
      </w:tr>
      <w:tr w:rsidR="007C26FB" w14:paraId="5B595E1F" w14:textId="77777777" w:rsidTr="008D1285">
        <w:tc>
          <w:tcPr>
            <w:tcW w:w="5381" w:type="dxa"/>
          </w:tcPr>
          <w:p w14:paraId="3AF62197" w14:textId="321FB7A1" w:rsidR="007C26FB" w:rsidRPr="00024902" w:rsidRDefault="007C26FB" w:rsidP="00024902">
            <w:pPr>
              <w:pStyle w:val="BodyText"/>
            </w:pPr>
            <w:r w:rsidRPr="00221120">
              <w:lastRenderedPageBreak/>
              <w:t>Project Coordination</w:t>
            </w:r>
          </w:p>
        </w:tc>
        <w:tc>
          <w:tcPr>
            <w:tcW w:w="5382" w:type="dxa"/>
          </w:tcPr>
          <w:p w14:paraId="0F7374ED" w14:textId="69A9180F" w:rsidR="007C26FB" w:rsidRDefault="009F080F" w:rsidP="00495D4D">
            <w:pPr>
              <w:pStyle w:val="ListBullet"/>
              <w:ind w:left="284" w:hanging="284"/>
            </w:pPr>
            <w:r>
              <w:t xml:space="preserve">Assists in planning, scheduling and tracking HRIS project activities </w:t>
            </w:r>
          </w:p>
        </w:tc>
      </w:tr>
      <w:tr w:rsidR="00D43FE2" w14:paraId="20EEC9E2" w14:textId="77777777" w:rsidTr="008D1285">
        <w:tc>
          <w:tcPr>
            <w:tcW w:w="5381" w:type="dxa"/>
          </w:tcPr>
          <w:p w14:paraId="71E3EE5F" w14:textId="2665D379" w:rsidR="00D43FE2" w:rsidRPr="004635C8" w:rsidRDefault="00D43FE2" w:rsidP="00D43FE2">
            <w:pPr>
              <w:pStyle w:val="TableText"/>
            </w:pPr>
          </w:p>
        </w:tc>
        <w:tc>
          <w:tcPr>
            <w:tcW w:w="5382" w:type="dxa"/>
          </w:tcPr>
          <w:p w14:paraId="42285918" w14:textId="0D760596" w:rsidR="00D43FE2" w:rsidRPr="009609CB" w:rsidRDefault="009F080F" w:rsidP="0070368C">
            <w:pPr>
              <w:pStyle w:val="ListBullet"/>
            </w:pPr>
            <w:r>
              <w:t>Maintains project documentation including timelines</w:t>
            </w:r>
            <w:r w:rsidR="00024902">
              <w:t>, meeting notes and creates status reports for P&amp;C Manager</w:t>
            </w:r>
          </w:p>
        </w:tc>
      </w:tr>
      <w:tr w:rsidR="00D43FE2" w14:paraId="0469D7E3" w14:textId="77777777" w:rsidTr="008D1285">
        <w:tc>
          <w:tcPr>
            <w:tcW w:w="5381" w:type="dxa"/>
          </w:tcPr>
          <w:p w14:paraId="03C3A69E" w14:textId="7418798A" w:rsidR="00D43FE2" w:rsidRPr="004635C8" w:rsidRDefault="00D32235" w:rsidP="00D43FE2">
            <w:pPr>
              <w:pStyle w:val="TableText"/>
            </w:pPr>
            <w:r>
              <w:t xml:space="preserve">Stakeholder engagement </w:t>
            </w:r>
          </w:p>
        </w:tc>
        <w:tc>
          <w:tcPr>
            <w:tcW w:w="5382" w:type="dxa"/>
          </w:tcPr>
          <w:p w14:paraId="03DBA1C4" w14:textId="4F96AEC3" w:rsidR="00D43FE2" w:rsidRDefault="0085530D" w:rsidP="008D1285">
            <w:pPr>
              <w:pStyle w:val="ListBullet"/>
            </w:pPr>
            <w:r>
              <w:t xml:space="preserve">Communicates issues </w:t>
            </w:r>
            <w:r w:rsidR="00DB5605">
              <w:t xml:space="preserve">and provides updates to P&amp;C Manager </w:t>
            </w:r>
            <w:r w:rsidR="004908DF">
              <w:t xml:space="preserve">daily </w:t>
            </w:r>
          </w:p>
          <w:p w14:paraId="1BD98FAE" w14:textId="4E532C6C" w:rsidR="00D43FE2" w:rsidRPr="009609CB" w:rsidRDefault="00452EBE" w:rsidP="008D1285">
            <w:pPr>
              <w:pStyle w:val="ListBullet"/>
            </w:pPr>
            <w:r>
              <w:t xml:space="preserve">Effectively engages with all stakeholders </w:t>
            </w:r>
            <w:r w:rsidR="00CD431E">
              <w:t xml:space="preserve">and documents feedback and stakeholder requirements for review </w:t>
            </w:r>
          </w:p>
        </w:tc>
      </w:tr>
      <w:tr w:rsidR="00D43FE2" w14:paraId="418DC12A" w14:textId="77777777" w:rsidTr="008D1285">
        <w:tc>
          <w:tcPr>
            <w:tcW w:w="5381" w:type="dxa"/>
          </w:tcPr>
          <w:p w14:paraId="6B8BD27D" w14:textId="5835F0A4" w:rsidR="00D43FE2" w:rsidRPr="004635C8" w:rsidRDefault="00CD431E" w:rsidP="00D43FE2">
            <w:pPr>
              <w:pStyle w:val="TableText"/>
            </w:pPr>
            <w:r>
              <w:t xml:space="preserve">Documentation and training </w:t>
            </w:r>
          </w:p>
        </w:tc>
        <w:tc>
          <w:tcPr>
            <w:tcW w:w="5382" w:type="dxa"/>
          </w:tcPr>
          <w:p w14:paraId="6E16F9FF" w14:textId="03F9A103" w:rsidR="00D43FE2" w:rsidRDefault="00CD431E" w:rsidP="008D1285">
            <w:pPr>
              <w:pStyle w:val="ListBullet"/>
            </w:pPr>
            <w:r>
              <w:t xml:space="preserve">Creates implementation and user guides </w:t>
            </w:r>
          </w:p>
          <w:p w14:paraId="6BD44A12" w14:textId="015619BE" w:rsidR="00CD431E" w:rsidRDefault="00CD431E" w:rsidP="008D1285">
            <w:pPr>
              <w:pStyle w:val="ListBullet"/>
            </w:pPr>
            <w:r>
              <w:t xml:space="preserve">Effectively trains P&amp;C team members </w:t>
            </w:r>
            <w:r w:rsidR="00564441">
              <w:t xml:space="preserve">on HRIS and functionality </w:t>
            </w:r>
          </w:p>
          <w:p w14:paraId="02819DC2" w14:textId="7C1C6889" w:rsidR="00D43FE2" w:rsidRPr="009609CB" w:rsidRDefault="005276D7" w:rsidP="008D1285">
            <w:pPr>
              <w:pStyle w:val="ListBullet"/>
            </w:pPr>
            <w:proofErr w:type="gramStart"/>
            <w:r>
              <w:t>Adhere to data privacy at all times</w:t>
            </w:r>
            <w:proofErr w:type="gramEnd"/>
            <w:r>
              <w:t xml:space="preserve"> </w:t>
            </w:r>
          </w:p>
        </w:tc>
      </w:tr>
    </w:tbl>
    <w:p w14:paraId="1CAD3444" w14:textId="55A8FD9F" w:rsidR="00024902" w:rsidRPr="00221120" w:rsidRDefault="00D43FE2" w:rsidP="0070368C">
      <w:pPr>
        <w:pStyle w:val="BodyText"/>
      </w:pPr>
      <w:r>
        <w:t>Undertake any other duties as may be reasonably requested by Calder Stewart management from time to time.</w:t>
      </w:r>
    </w:p>
    <w:p w14:paraId="0F55B95B" w14:textId="77777777" w:rsidR="00B83866" w:rsidRDefault="00B83866" w:rsidP="00B83866">
      <w:pPr>
        <w:pStyle w:val="BodyText"/>
      </w:pPr>
      <w:r>
        <w:br w:type="page"/>
      </w:r>
    </w:p>
    <w:p w14:paraId="66B4A070" w14:textId="77777777" w:rsidR="00885833" w:rsidRDefault="00C05FF1" w:rsidP="007D300B">
      <w:pPr>
        <w:pStyle w:val="Heading2"/>
      </w:pPr>
      <w:r>
        <w:lastRenderedPageBreak/>
        <w:t>key</w:t>
      </w:r>
      <w:r w:rsidR="00885833" w:rsidRPr="00885833">
        <w:t xml:space="preserve"> Relationships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2E4E31" w:rsidRPr="002E4E31" w14:paraId="6ACD65D8" w14:textId="77777777" w:rsidTr="00141447">
        <w:trPr>
          <w:trHeight w:hRule="exact" w:val="284"/>
        </w:trPr>
        <w:tc>
          <w:tcPr>
            <w:tcW w:w="4253" w:type="dxa"/>
          </w:tcPr>
          <w:p w14:paraId="3A7BD45C" w14:textId="77777777" w:rsidR="00885833" w:rsidRPr="002E4E31" w:rsidRDefault="00885833" w:rsidP="00D91B86">
            <w:pPr>
              <w:pStyle w:val="TableHeading"/>
            </w:pPr>
            <w:r w:rsidRPr="00D91B86">
              <w:t>Internal</w:t>
            </w:r>
          </w:p>
        </w:tc>
        <w:tc>
          <w:tcPr>
            <w:tcW w:w="5386" w:type="dxa"/>
          </w:tcPr>
          <w:p w14:paraId="3B8EA7F0" w14:textId="77777777" w:rsidR="00885833" w:rsidRPr="002E4E31" w:rsidRDefault="00DE14EA" w:rsidP="00D91B86">
            <w:pPr>
              <w:pStyle w:val="TableHeading"/>
            </w:pPr>
            <w:r w:rsidRPr="002E4E31">
              <w:t>External</w:t>
            </w:r>
          </w:p>
        </w:tc>
      </w:tr>
      <w:tr w:rsidR="009609CB" w:rsidRPr="00F11E03" w14:paraId="32A42376" w14:textId="77777777" w:rsidTr="00B55BD7">
        <w:trPr>
          <w:trHeight w:val="312"/>
        </w:trPr>
        <w:tc>
          <w:tcPr>
            <w:tcW w:w="4253" w:type="dxa"/>
          </w:tcPr>
          <w:p w14:paraId="5CB6525B" w14:textId="77777777" w:rsidR="009609CB" w:rsidRDefault="00E57920" w:rsidP="0035153B">
            <w:pPr>
              <w:pStyle w:val="ListBullet"/>
            </w:pPr>
            <w:r>
              <w:t>People &amp; Capability Manager</w:t>
            </w:r>
          </w:p>
          <w:p w14:paraId="64C9107E" w14:textId="6D12E7B1" w:rsidR="00EA4695" w:rsidRPr="009609CB" w:rsidRDefault="00EA4695" w:rsidP="0035153B">
            <w:pPr>
              <w:pStyle w:val="ListBullet"/>
            </w:pPr>
            <w:r>
              <w:t xml:space="preserve">Chief Information Officer </w:t>
            </w:r>
          </w:p>
        </w:tc>
        <w:tc>
          <w:tcPr>
            <w:tcW w:w="5386" w:type="dxa"/>
          </w:tcPr>
          <w:p w14:paraId="108AA9E3" w14:textId="31CC6278" w:rsidR="009609CB" w:rsidRPr="00DE14EA" w:rsidRDefault="005D04B7" w:rsidP="0035153B">
            <w:pPr>
              <w:pStyle w:val="ListBullet"/>
            </w:pPr>
            <w:r>
              <w:t xml:space="preserve">Vendor </w:t>
            </w:r>
          </w:p>
        </w:tc>
      </w:tr>
      <w:tr w:rsidR="009609CB" w:rsidRPr="00F11E03" w14:paraId="4F9055F2" w14:textId="77777777" w:rsidTr="00B55BD7">
        <w:trPr>
          <w:trHeight w:val="312"/>
        </w:trPr>
        <w:tc>
          <w:tcPr>
            <w:tcW w:w="4253" w:type="dxa"/>
          </w:tcPr>
          <w:p w14:paraId="5DF12FF8" w14:textId="079E31E6" w:rsidR="009609CB" w:rsidRPr="009609CB" w:rsidRDefault="00E57920" w:rsidP="0035153B">
            <w:pPr>
              <w:pStyle w:val="ListBullet"/>
            </w:pPr>
            <w:r>
              <w:t>HRIS Governance members</w:t>
            </w:r>
          </w:p>
        </w:tc>
        <w:tc>
          <w:tcPr>
            <w:tcW w:w="5386" w:type="dxa"/>
          </w:tcPr>
          <w:p w14:paraId="08CA2F96" w14:textId="08EA7103" w:rsidR="009609CB" w:rsidRPr="00753087" w:rsidRDefault="009609CB" w:rsidP="005D04B7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  <w:tr w:rsidR="009609CB" w:rsidRPr="00F11E03" w14:paraId="5E9FF94B" w14:textId="77777777" w:rsidTr="00B55BD7">
        <w:trPr>
          <w:trHeight w:val="312"/>
        </w:trPr>
        <w:tc>
          <w:tcPr>
            <w:tcW w:w="4253" w:type="dxa"/>
          </w:tcPr>
          <w:p w14:paraId="2B7FD094" w14:textId="77777777" w:rsidR="009609CB" w:rsidRDefault="00E57920" w:rsidP="0035153B">
            <w:pPr>
              <w:pStyle w:val="ListBullet"/>
            </w:pPr>
            <w:r>
              <w:t xml:space="preserve">P&amp;C team </w:t>
            </w:r>
          </w:p>
          <w:p w14:paraId="20E59D61" w14:textId="77777777" w:rsidR="00E57920" w:rsidRDefault="00E57920" w:rsidP="0035153B">
            <w:pPr>
              <w:pStyle w:val="ListBullet"/>
            </w:pPr>
            <w:r>
              <w:t xml:space="preserve">IT team </w:t>
            </w:r>
          </w:p>
          <w:p w14:paraId="6F3E178D" w14:textId="3D0B3061" w:rsidR="005D04B7" w:rsidRDefault="005D04B7" w:rsidP="005D04B7">
            <w:pPr>
              <w:pStyle w:val="ListBullet"/>
            </w:pPr>
            <w:r>
              <w:t xml:space="preserve">H&amp;S team </w:t>
            </w:r>
          </w:p>
        </w:tc>
        <w:tc>
          <w:tcPr>
            <w:tcW w:w="5386" w:type="dxa"/>
          </w:tcPr>
          <w:p w14:paraId="3C1A78FB" w14:textId="24FE2448" w:rsidR="009609CB" w:rsidRPr="00753087" w:rsidRDefault="009609CB" w:rsidP="005D04B7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</w:tbl>
    <w:p w14:paraId="3A2B905B" w14:textId="77777777" w:rsidR="001964F9" w:rsidRDefault="001964F9" w:rsidP="009609CB">
      <w:pPr>
        <w:pStyle w:val="Heading1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D43FE2" w:rsidRPr="002E4E31" w14:paraId="38980397" w14:textId="77777777" w:rsidTr="00D43FE2">
        <w:trPr>
          <w:trHeight w:hRule="exact" w:val="284"/>
        </w:trPr>
        <w:tc>
          <w:tcPr>
            <w:tcW w:w="4253" w:type="dxa"/>
          </w:tcPr>
          <w:p w14:paraId="344DD24B" w14:textId="77777777" w:rsidR="00D43FE2" w:rsidRPr="002E4E31" w:rsidRDefault="00D43FE2" w:rsidP="00D43FE2">
            <w:pPr>
              <w:pStyle w:val="TableHeading"/>
            </w:pPr>
            <w:r>
              <w:t>Essential</w:t>
            </w:r>
          </w:p>
        </w:tc>
        <w:tc>
          <w:tcPr>
            <w:tcW w:w="5386" w:type="dxa"/>
          </w:tcPr>
          <w:p w14:paraId="28895BEB" w14:textId="77777777" w:rsidR="00D43FE2" w:rsidRPr="002E4E31" w:rsidRDefault="00D43FE2" w:rsidP="00D43FE2">
            <w:pPr>
              <w:pStyle w:val="TableHeading"/>
            </w:pPr>
            <w:r>
              <w:t>Desirable</w:t>
            </w:r>
          </w:p>
        </w:tc>
      </w:tr>
      <w:tr w:rsidR="00D43FE2" w:rsidRPr="00F11E03" w14:paraId="72F25F32" w14:textId="77777777" w:rsidTr="00B55BD7">
        <w:trPr>
          <w:trHeight w:val="312"/>
        </w:trPr>
        <w:tc>
          <w:tcPr>
            <w:tcW w:w="4253" w:type="dxa"/>
          </w:tcPr>
          <w:p w14:paraId="6867F919" w14:textId="6936F035" w:rsidR="00423A9F" w:rsidRDefault="00C12102" w:rsidP="006C7F95">
            <w:pPr>
              <w:pStyle w:val="ListBullet"/>
              <w:numPr>
                <w:ilvl w:val="0"/>
                <w:numId w:val="0"/>
              </w:numPr>
              <w:ind w:left="284"/>
            </w:pPr>
            <w:r>
              <w:t xml:space="preserve">Relevant qualification in HR, Business or IT </w:t>
            </w:r>
          </w:p>
          <w:p w14:paraId="5B16372E" w14:textId="47A992D7" w:rsidR="00D43FE2" w:rsidRDefault="00101EEB" w:rsidP="00D43FE2">
            <w:pPr>
              <w:pStyle w:val="ListBullet"/>
            </w:pPr>
            <w:r>
              <w:t>Former HR background</w:t>
            </w:r>
            <w:r w:rsidR="00B9479E">
              <w:t xml:space="preserve"> in mid to large size organisation </w:t>
            </w:r>
            <w:r w:rsidR="00423A9F">
              <w:t xml:space="preserve">and </w:t>
            </w:r>
            <w:r w:rsidR="00303135">
              <w:t xml:space="preserve">strong </w:t>
            </w:r>
            <w:r w:rsidR="00423A9F">
              <w:t xml:space="preserve">understanding of HR processes and data management </w:t>
            </w:r>
            <w:r>
              <w:t xml:space="preserve"> </w:t>
            </w:r>
          </w:p>
          <w:p w14:paraId="3EB6995A" w14:textId="77777777" w:rsidR="00101EEB" w:rsidRDefault="00B9479E" w:rsidP="00D43FE2">
            <w:pPr>
              <w:pStyle w:val="ListBullet"/>
            </w:pPr>
            <w:r>
              <w:t xml:space="preserve">Proficient in Microsoft Office </w:t>
            </w:r>
            <w:r w:rsidR="0089726F">
              <w:t xml:space="preserve">and project management tools (MS project) </w:t>
            </w:r>
          </w:p>
          <w:p w14:paraId="3ACE7AB1" w14:textId="74D22F6D" w:rsidR="003D3058" w:rsidRPr="009609CB" w:rsidRDefault="003D3058" w:rsidP="00D43FE2">
            <w:pPr>
              <w:pStyle w:val="ListBullet"/>
            </w:pPr>
            <w:r>
              <w:t xml:space="preserve">Former HRIS implementation experience </w:t>
            </w:r>
          </w:p>
        </w:tc>
        <w:tc>
          <w:tcPr>
            <w:tcW w:w="5386" w:type="dxa"/>
          </w:tcPr>
          <w:p w14:paraId="1E45B30B" w14:textId="5D6AE6B7" w:rsidR="00D43FE2" w:rsidRPr="00DE14EA" w:rsidRDefault="00D43FE2" w:rsidP="003D3058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  <w:tr w:rsidR="00D43FE2" w:rsidRPr="00F11E03" w14:paraId="67F43263" w14:textId="77777777" w:rsidTr="00B55BD7">
        <w:trPr>
          <w:trHeight w:val="312"/>
        </w:trPr>
        <w:tc>
          <w:tcPr>
            <w:tcW w:w="4253" w:type="dxa"/>
          </w:tcPr>
          <w:p w14:paraId="573AF5D4" w14:textId="74A56598" w:rsidR="00D43FE2" w:rsidRPr="009609CB" w:rsidRDefault="00556F82" w:rsidP="00D43FE2">
            <w:pPr>
              <w:pStyle w:val="ListBullet"/>
            </w:pPr>
            <w:r>
              <w:t xml:space="preserve">Proven organisational and time management </w:t>
            </w:r>
            <w:r w:rsidR="00C12102">
              <w:t>skills</w:t>
            </w:r>
          </w:p>
        </w:tc>
        <w:tc>
          <w:tcPr>
            <w:tcW w:w="5386" w:type="dxa"/>
          </w:tcPr>
          <w:p w14:paraId="0BF598D1" w14:textId="08591AEF" w:rsidR="00D43FE2" w:rsidRPr="00753087" w:rsidRDefault="00D43FE2" w:rsidP="003D3058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  <w:tr w:rsidR="00D43FE2" w:rsidRPr="00F11E03" w14:paraId="38FDD8CE" w14:textId="77777777" w:rsidTr="00B55BD7">
        <w:trPr>
          <w:trHeight w:val="312"/>
        </w:trPr>
        <w:tc>
          <w:tcPr>
            <w:tcW w:w="4253" w:type="dxa"/>
          </w:tcPr>
          <w:p w14:paraId="279CE5F8" w14:textId="77777777" w:rsidR="00D43FE2" w:rsidRDefault="00C12102" w:rsidP="00D43FE2">
            <w:pPr>
              <w:pStyle w:val="ListBullet"/>
            </w:pPr>
            <w:r>
              <w:t xml:space="preserve">Excellent communication and stakeholder engagement abilities </w:t>
            </w:r>
          </w:p>
          <w:p w14:paraId="552BC524" w14:textId="77777777" w:rsidR="007B166A" w:rsidRDefault="007B166A" w:rsidP="00D43FE2">
            <w:pPr>
              <w:pStyle w:val="ListBullet"/>
            </w:pPr>
            <w:r>
              <w:t xml:space="preserve">High attention to detail and accuracy of data input </w:t>
            </w:r>
          </w:p>
          <w:p w14:paraId="0823609C" w14:textId="77777777" w:rsidR="007B166A" w:rsidRDefault="007B166A" w:rsidP="00D43FE2">
            <w:pPr>
              <w:pStyle w:val="ListBullet"/>
            </w:pPr>
            <w:r>
              <w:t xml:space="preserve">Ability to problem solve and </w:t>
            </w:r>
            <w:r w:rsidR="00195AC0">
              <w:t xml:space="preserve">analytical thinking </w:t>
            </w:r>
          </w:p>
          <w:p w14:paraId="4BEB2B42" w14:textId="77777777" w:rsidR="00195AC0" w:rsidRDefault="00195AC0" w:rsidP="00D43FE2">
            <w:pPr>
              <w:pStyle w:val="ListBullet"/>
            </w:pPr>
            <w:r>
              <w:t xml:space="preserve">Ability to work collaboratively with a wide range of stakeholders </w:t>
            </w:r>
          </w:p>
          <w:p w14:paraId="2419BADB" w14:textId="36A43CF5" w:rsidR="00195AC0" w:rsidRDefault="00195AC0" w:rsidP="00D43FE2">
            <w:pPr>
              <w:pStyle w:val="ListBullet"/>
            </w:pPr>
            <w:r>
              <w:t xml:space="preserve">Adaptable to changing </w:t>
            </w:r>
            <w:r w:rsidR="001A4AA1">
              <w:t xml:space="preserve">needs of project </w:t>
            </w:r>
            <w:r w:rsidR="00E57920">
              <w:t xml:space="preserve">throughout project implementation </w:t>
            </w:r>
          </w:p>
          <w:p w14:paraId="1E3DDD1A" w14:textId="55510517" w:rsidR="001A4AA1" w:rsidRDefault="001A4AA1" w:rsidP="00D43FE2">
            <w:pPr>
              <w:pStyle w:val="ListBullet"/>
            </w:pPr>
            <w:r>
              <w:t xml:space="preserve">Confidential and professional </w:t>
            </w:r>
            <w:proofErr w:type="gramStart"/>
            <w:r>
              <w:t>at all times</w:t>
            </w:r>
            <w:proofErr w:type="gramEnd"/>
          </w:p>
        </w:tc>
        <w:tc>
          <w:tcPr>
            <w:tcW w:w="5386" w:type="dxa"/>
          </w:tcPr>
          <w:p w14:paraId="4657FFD1" w14:textId="7F29F997" w:rsidR="00D43FE2" w:rsidRPr="00753087" w:rsidRDefault="00D43FE2" w:rsidP="003D3058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</w:tbl>
    <w:p w14:paraId="7D73358B" w14:textId="77777777" w:rsidR="00C05FF1" w:rsidRDefault="00C05FF1" w:rsidP="0035153B">
      <w:pPr>
        <w:pStyle w:val="BodyText"/>
      </w:pPr>
    </w:p>
    <w:p w14:paraId="4D8F62C7" w14:textId="77777777" w:rsidR="00D86D2D" w:rsidRDefault="00D86D2D" w:rsidP="00D86D2D">
      <w:pPr>
        <w:pStyle w:val="BodyText"/>
      </w:pPr>
    </w:p>
    <w:p w14:paraId="122960AD" w14:textId="77777777" w:rsidR="007B166A" w:rsidRPr="00C05FF1" w:rsidRDefault="007B166A" w:rsidP="00D86D2D">
      <w:pPr>
        <w:pStyle w:val="BodyText"/>
        <w:sectPr w:rsidR="007B166A" w:rsidRPr="00C05FF1" w:rsidSect="0068557D">
          <w:headerReference w:type="default" r:id="rId11"/>
          <w:footerReference w:type="default" r:id="rId12"/>
          <w:headerReference w:type="first" r:id="rId13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586E9407" w14:textId="77777777" w:rsidR="001E59FA" w:rsidRDefault="001E59FA" w:rsidP="004635C8">
      <w:pPr>
        <w:pStyle w:val="BodyText"/>
      </w:pPr>
    </w:p>
    <w:sectPr w:rsidR="001E59FA" w:rsidSect="008046A0">
      <w:headerReference w:type="default" r:id="rId14"/>
      <w:headerReference w:type="first" r:id="rId15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BFB71" w14:textId="77777777" w:rsidR="00E566F7" w:rsidRDefault="00E566F7">
      <w:r>
        <w:separator/>
      </w:r>
    </w:p>
  </w:endnote>
  <w:endnote w:type="continuationSeparator" w:id="0">
    <w:p w14:paraId="61F884BF" w14:textId="77777777" w:rsidR="00E566F7" w:rsidRDefault="00E56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624D" w14:textId="77777777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showingPlcHdr/>
        <w:date>
          <w:dateFormat w:val="MMMM yyyy"/>
          <w:lid w:val="en-NZ"/>
          <w:storeMappedDataAs w:val="dateTime"/>
          <w:calendar w:val="gregorian"/>
        </w:date>
      </w:sdtPr>
      <w:sdtEndPr/>
      <w:sdtContent>
        <w:r w:rsidRPr="009C1FEE">
          <w:rPr>
            <w:rStyle w:val="PlaceholderText"/>
          </w:rPr>
          <w:t>Click or tap to enter a date.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760C3" w14:textId="77777777" w:rsidR="00E566F7" w:rsidRDefault="00E566F7">
      <w:r>
        <w:separator/>
      </w:r>
    </w:p>
  </w:footnote>
  <w:footnote w:type="continuationSeparator" w:id="0">
    <w:p w14:paraId="0A74B519" w14:textId="77777777" w:rsidR="00E566F7" w:rsidRDefault="00E56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16629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F849825" wp14:editId="2CCD9F74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EB061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76B0113" wp14:editId="0F15313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8A2ED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3B0EA3E3" wp14:editId="3BB2142E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0D9C2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1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3" w15:restartNumberingAfterBreak="0">
    <w:nsid w:val="366614F1"/>
    <w:multiLevelType w:val="multilevel"/>
    <w:tmpl w:val="3EA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5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1748728">
    <w:abstractNumId w:val="5"/>
  </w:num>
  <w:num w:numId="2" w16cid:durableId="1393773581">
    <w:abstractNumId w:val="1"/>
  </w:num>
  <w:num w:numId="3" w16cid:durableId="645086382">
    <w:abstractNumId w:val="0"/>
  </w:num>
  <w:num w:numId="4" w16cid:durableId="1401095339">
    <w:abstractNumId w:val="2"/>
  </w:num>
  <w:num w:numId="5" w16cid:durableId="523714600">
    <w:abstractNumId w:val="3"/>
  </w:num>
  <w:num w:numId="6" w16cid:durableId="35469597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076"/>
    <w:rsid w:val="00003526"/>
    <w:rsid w:val="0000542A"/>
    <w:rsid w:val="000054A0"/>
    <w:rsid w:val="00007B77"/>
    <w:rsid w:val="00010F6E"/>
    <w:rsid w:val="000133EF"/>
    <w:rsid w:val="00013A61"/>
    <w:rsid w:val="00014807"/>
    <w:rsid w:val="00014C6B"/>
    <w:rsid w:val="00015C07"/>
    <w:rsid w:val="00016E90"/>
    <w:rsid w:val="00016FB5"/>
    <w:rsid w:val="00020FF6"/>
    <w:rsid w:val="0002456F"/>
    <w:rsid w:val="00024902"/>
    <w:rsid w:val="000255FF"/>
    <w:rsid w:val="0002766D"/>
    <w:rsid w:val="000347D2"/>
    <w:rsid w:val="00034E3B"/>
    <w:rsid w:val="00036ABB"/>
    <w:rsid w:val="00040CF1"/>
    <w:rsid w:val="0004138A"/>
    <w:rsid w:val="000444DC"/>
    <w:rsid w:val="00047002"/>
    <w:rsid w:val="00050C83"/>
    <w:rsid w:val="00060748"/>
    <w:rsid w:val="000635AB"/>
    <w:rsid w:val="00065967"/>
    <w:rsid w:val="00066ABF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C07F8"/>
    <w:rsid w:val="000C1EA5"/>
    <w:rsid w:val="000C1F0D"/>
    <w:rsid w:val="000C37F4"/>
    <w:rsid w:val="000D0A4C"/>
    <w:rsid w:val="000D5394"/>
    <w:rsid w:val="000E2557"/>
    <w:rsid w:val="000E38A1"/>
    <w:rsid w:val="000E5530"/>
    <w:rsid w:val="000F2BD8"/>
    <w:rsid w:val="000F4A7F"/>
    <w:rsid w:val="000F60FA"/>
    <w:rsid w:val="00101BC1"/>
    <w:rsid w:val="00101EEB"/>
    <w:rsid w:val="00101FC1"/>
    <w:rsid w:val="00102E0B"/>
    <w:rsid w:val="00105369"/>
    <w:rsid w:val="001112AA"/>
    <w:rsid w:val="00111D55"/>
    <w:rsid w:val="00116391"/>
    <w:rsid w:val="00116875"/>
    <w:rsid w:val="00120518"/>
    <w:rsid w:val="001207AB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60BFE"/>
    <w:rsid w:val="0016269D"/>
    <w:rsid w:val="00166F42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91382"/>
    <w:rsid w:val="00191FE0"/>
    <w:rsid w:val="00192001"/>
    <w:rsid w:val="001924B3"/>
    <w:rsid w:val="00192C19"/>
    <w:rsid w:val="0019447C"/>
    <w:rsid w:val="00195AC0"/>
    <w:rsid w:val="001964F9"/>
    <w:rsid w:val="001A0394"/>
    <w:rsid w:val="001A2B84"/>
    <w:rsid w:val="001A4AA1"/>
    <w:rsid w:val="001A4B81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60C9"/>
    <w:rsid w:val="00214075"/>
    <w:rsid w:val="002147B5"/>
    <w:rsid w:val="00216B1D"/>
    <w:rsid w:val="00221120"/>
    <w:rsid w:val="0022198D"/>
    <w:rsid w:val="00223C34"/>
    <w:rsid w:val="00226DA9"/>
    <w:rsid w:val="00230BA6"/>
    <w:rsid w:val="00231511"/>
    <w:rsid w:val="0023545B"/>
    <w:rsid w:val="0023653B"/>
    <w:rsid w:val="00242323"/>
    <w:rsid w:val="002423B4"/>
    <w:rsid w:val="0024637D"/>
    <w:rsid w:val="00246CD8"/>
    <w:rsid w:val="002651E7"/>
    <w:rsid w:val="00266223"/>
    <w:rsid w:val="002710C6"/>
    <w:rsid w:val="00271E32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31D3"/>
    <w:rsid w:val="002B4CF3"/>
    <w:rsid w:val="002B7317"/>
    <w:rsid w:val="002B7C4C"/>
    <w:rsid w:val="002C4785"/>
    <w:rsid w:val="002D135B"/>
    <w:rsid w:val="002D2552"/>
    <w:rsid w:val="002D38E1"/>
    <w:rsid w:val="002E24B3"/>
    <w:rsid w:val="002E46D9"/>
    <w:rsid w:val="002E4E31"/>
    <w:rsid w:val="002F16D7"/>
    <w:rsid w:val="002F1B45"/>
    <w:rsid w:val="002F6475"/>
    <w:rsid w:val="00300886"/>
    <w:rsid w:val="00300D28"/>
    <w:rsid w:val="003015B5"/>
    <w:rsid w:val="00301FAC"/>
    <w:rsid w:val="00303135"/>
    <w:rsid w:val="00305B95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3CB1"/>
    <w:rsid w:val="0037435D"/>
    <w:rsid w:val="00375AFC"/>
    <w:rsid w:val="003800BC"/>
    <w:rsid w:val="0038137A"/>
    <w:rsid w:val="003908D7"/>
    <w:rsid w:val="003920EA"/>
    <w:rsid w:val="00392A6F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2EA6"/>
    <w:rsid w:val="003D3058"/>
    <w:rsid w:val="003D390A"/>
    <w:rsid w:val="003E0897"/>
    <w:rsid w:val="003E11A1"/>
    <w:rsid w:val="003E4AE6"/>
    <w:rsid w:val="003F156F"/>
    <w:rsid w:val="003F3942"/>
    <w:rsid w:val="00402946"/>
    <w:rsid w:val="00404F08"/>
    <w:rsid w:val="00411B91"/>
    <w:rsid w:val="00413325"/>
    <w:rsid w:val="004136EB"/>
    <w:rsid w:val="004141E6"/>
    <w:rsid w:val="004143DB"/>
    <w:rsid w:val="004156E4"/>
    <w:rsid w:val="00415D96"/>
    <w:rsid w:val="00422A37"/>
    <w:rsid w:val="00423A9F"/>
    <w:rsid w:val="0042630F"/>
    <w:rsid w:val="0042710E"/>
    <w:rsid w:val="004273CF"/>
    <w:rsid w:val="00432578"/>
    <w:rsid w:val="00433ED4"/>
    <w:rsid w:val="0043779E"/>
    <w:rsid w:val="00442A8A"/>
    <w:rsid w:val="00443C74"/>
    <w:rsid w:val="004448E9"/>
    <w:rsid w:val="00446987"/>
    <w:rsid w:val="004474DA"/>
    <w:rsid w:val="00452EBE"/>
    <w:rsid w:val="004533CD"/>
    <w:rsid w:val="00457D4A"/>
    <w:rsid w:val="00461401"/>
    <w:rsid w:val="004635C8"/>
    <w:rsid w:val="00465DEA"/>
    <w:rsid w:val="00470C81"/>
    <w:rsid w:val="0047328D"/>
    <w:rsid w:val="00476219"/>
    <w:rsid w:val="0048439F"/>
    <w:rsid w:val="0049028E"/>
    <w:rsid w:val="004908DF"/>
    <w:rsid w:val="0049303F"/>
    <w:rsid w:val="004952CD"/>
    <w:rsid w:val="00495D4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10263"/>
    <w:rsid w:val="00513021"/>
    <w:rsid w:val="005208D5"/>
    <w:rsid w:val="0052115E"/>
    <w:rsid w:val="0052214D"/>
    <w:rsid w:val="005246F7"/>
    <w:rsid w:val="00526E99"/>
    <w:rsid w:val="005270B0"/>
    <w:rsid w:val="005276D7"/>
    <w:rsid w:val="0053061F"/>
    <w:rsid w:val="00533EF8"/>
    <w:rsid w:val="0053404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56F82"/>
    <w:rsid w:val="005615BB"/>
    <w:rsid w:val="00562813"/>
    <w:rsid w:val="00564441"/>
    <w:rsid w:val="00565DA0"/>
    <w:rsid w:val="00566265"/>
    <w:rsid w:val="0057277A"/>
    <w:rsid w:val="00574AA2"/>
    <w:rsid w:val="00582033"/>
    <w:rsid w:val="005827E7"/>
    <w:rsid w:val="0058310E"/>
    <w:rsid w:val="00584ED0"/>
    <w:rsid w:val="00586972"/>
    <w:rsid w:val="00590095"/>
    <w:rsid w:val="0059080B"/>
    <w:rsid w:val="00591131"/>
    <w:rsid w:val="00591B60"/>
    <w:rsid w:val="00591E89"/>
    <w:rsid w:val="0059230C"/>
    <w:rsid w:val="00597224"/>
    <w:rsid w:val="00597BD0"/>
    <w:rsid w:val="005A1551"/>
    <w:rsid w:val="005A330F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F"/>
    <w:rsid w:val="005C218C"/>
    <w:rsid w:val="005C582D"/>
    <w:rsid w:val="005D04B7"/>
    <w:rsid w:val="005D171D"/>
    <w:rsid w:val="005D4C09"/>
    <w:rsid w:val="005D4E8A"/>
    <w:rsid w:val="005E03A3"/>
    <w:rsid w:val="005E295B"/>
    <w:rsid w:val="005E7C43"/>
    <w:rsid w:val="005F3130"/>
    <w:rsid w:val="005F388A"/>
    <w:rsid w:val="00601671"/>
    <w:rsid w:val="00601D69"/>
    <w:rsid w:val="00602938"/>
    <w:rsid w:val="00604850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1A64"/>
    <w:rsid w:val="00642BE6"/>
    <w:rsid w:val="0064527C"/>
    <w:rsid w:val="0064624D"/>
    <w:rsid w:val="0065248C"/>
    <w:rsid w:val="00653338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80424"/>
    <w:rsid w:val="0068436D"/>
    <w:rsid w:val="0068557D"/>
    <w:rsid w:val="006855DF"/>
    <w:rsid w:val="00691425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627E"/>
    <w:rsid w:val="006B1D79"/>
    <w:rsid w:val="006B225B"/>
    <w:rsid w:val="006B35E4"/>
    <w:rsid w:val="006B7B0E"/>
    <w:rsid w:val="006B7D19"/>
    <w:rsid w:val="006C08B8"/>
    <w:rsid w:val="006C2A16"/>
    <w:rsid w:val="006C42A1"/>
    <w:rsid w:val="006C704A"/>
    <w:rsid w:val="006D113C"/>
    <w:rsid w:val="006D24A1"/>
    <w:rsid w:val="006D32CE"/>
    <w:rsid w:val="006D4127"/>
    <w:rsid w:val="006D796C"/>
    <w:rsid w:val="006E008D"/>
    <w:rsid w:val="006E01F5"/>
    <w:rsid w:val="006E2887"/>
    <w:rsid w:val="006F125F"/>
    <w:rsid w:val="006F1EF6"/>
    <w:rsid w:val="006F31FA"/>
    <w:rsid w:val="006F374D"/>
    <w:rsid w:val="006F3918"/>
    <w:rsid w:val="006F598A"/>
    <w:rsid w:val="00701426"/>
    <w:rsid w:val="0070368C"/>
    <w:rsid w:val="0070380B"/>
    <w:rsid w:val="00703EFF"/>
    <w:rsid w:val="007049B6"/>
    <w:rsid w:val="00704AC8"/>
    <w:rsid w:val="0070505C"/>
    <w:rsid w:val="007074A6"/>
    <w:rsid w:val="007129A6"/>
    <w:rsid w:val="007135AC"/>
    <w:rsid w:val="00716C27"/>
    <w:rsid w:val="00724F8E"/>
    <w:rsid w:val="007255A5"/>
    <w:rsid w:val="0072638E"/>
    <w:rsid w:val="00732720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603A8"/>
    <w:rsid w:val="00760431"/>
    <w:rsid w:val="00760C69"/>
    <w:rsid w:val="00761B0A"/>
    <w:rsid w:val="00766CFE"/>
    <w:rsid w:val="007671B0"/>
    <w:rsid w:val="00767EDD"/>
    <w:rsid w:val="007717B8"/>
    <w:rsid w:val="0077200A"/>
    <w:rsid w:val="00776F8F"/>
    <w:rsid w:val="00777C91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66A"/>
    <w:rsid w:val="007B1E72"/>
    <w:rsid w:val="007B2015"/>
    <w:rsid w:val="007B32F6"/>
    <w:rsid w:val="007B5831"/>
    <w:rsid w:val="007C26FB"/>
    <w:rsid w:val="007C2AF3"/>
    <w:rsid w:val="007C3F35"/>
    <w:rsid w:val="007C42BE"/>
    <w:rsid w:val="007C65BB"/>
    <w:rsid w:val="007D0FBB"/>
    <w:rsid w:val="007D300B"/>
    <w:rsid w:val="007E1A46"/>
    <w:rsid w:val="007E2D19"/>
    <w:rsid w:val="007E54FD"/>
    <w:rsid w:val="007F40AA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32CCD"/>
    <w:rsid w:val="00834793"/>
    <w:rsid w:val="00836084"/>
    <w:rsid w:val="0083786D"/>
    <w:rsid w:val="00843EF8"/>
    <w:rsid w:val="008446C0"/>
    <w:rsid w:val="00845AD7"/>
    <w:rsid w:val="00846B02"/>
    <w:rsid w:val="008515B8"/>
    <w:rsid w:val="008518AD"/>
    <w:rsid w:val="008525B0"/>
    <w:rsid w:val="0085501D"/>
    <w:rsid w:val="0085530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A4B"/>
    <w:rsid w:val="008846C0"/>
    <w:rsid w:val="0088555B"/>
    <w:rsid w:val="00885833"/>
    <w:rsid w:val="0088592C"/>
    <w:rsid w:val="008876AC"/>
    <w:rsid w:val="00893D4A"/>
    <w:rsid w:val="0089726F"/>
    <w:rsid w:val="008A2506"/>
    <w:rsid w:val="008A294B"/>
    <w:rsid w:val="008A4878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9BC"/>
    <w:rsid w:val="008E59C2"/>
    <w:rsid w:val="008E676C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105F4"/>
    <w:rsid w:val="00912BF2"/>
    <w:rsid w:val="009169CC"/>
    <w:rsid w:val="009205F9"/>
    <w:rsid w:val="009239EA"/>
    <w:rsid w:val="00925FB6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53CB"/>
    <w:rsid w:val="00950647"/>
    <w:rsid w:val="00951AF0"/>
    <w:rsid w:val="0095275A"/>
    <w:rsid w:val="009544CA"/>
    <w:rsid w:val="009548B9"/>
    <w:rsid w:val="009569E7"/>
    <w:rsid w:val="009609CB"/>
    <w:rsid w:val="00960D76"/>
    <w:rsid w:val="00965749"/>
    <w:rsid w:val="0097106D"/>
    <w:rsid w:val="00971B21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37A1"/>
    <w:rsid w:val="009C53EF"/>
    <w:rsid w:val="009C645C"/>
    <w:rsid w:val="009C7EB8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798D"/>
    <w:rsid w:val="009F080F"/>
    <w:rsid w:val="009F0B21"/>
    <w:rsid w:val="009F25C3"/>
    <w:rsid w:val="00A05487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4AA"/>
    <w:rsid w:val="00A679E3"/>
    <w:rsid w:val="00A704FB"/>
    <w:rsid w:val="00A76B69"/>
    <w:rsid w:val="00A77213"/>
    <w:rsid w:val="00A81CEA"/>
    <w:rsid w:val="00A9450F"/>
    <w:rsid w:val="00A94A38"/>
    <w:rsid w:val="00AA3684"/>
    <w:rsid w:val="00AA4A59"/>
    <w:rsid w:val="00AA5070"/>
    <w:rsid w:val="00AA6280"/>
    <w:rsid w:val="00AB2688"/>
    <w:rsid w:val="00AB3BF3"/>
    <w:rsid w:val="00AB6911"/>
    <w:rsid w:val="00AB6CBF"/>
    <w:rsid w:val="00AC1028"/>
    <w:rsid w:val="00AC461F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59B6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26E5"/>
    <w:rsid w:val="00B83866"/>
    <w:rsid w:val="00B85465"/>
    <w:rsid w:val="00B92935"/>
    <w:rsid w:val="00B92D65"/>
    <w:rsid w:val="00B934A9"/>
    <w:rsid w:val="00B9385D"/>
    <w:rsid w:val="00B93AD0"/>
    <w:rsid w:val="00B9479E"/>
    <w:rsid w:val="00B950B9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3834"/>
    <w:rsid w:val="00BB56DC"/>
    <w:rsid w:val="00BB5EA8"/>
    <w:rsid w:val="00BB629D"/>
    <w:rsid w:val="00BB7137"/>
    <w:rsid w:val="00BC069E"/>
    <w:rsid w:val="00BC172D"/>
    <w:rsid w:val="00BC2D07"/>
    <w:rsid w:val="00BD15B6"/>
    <w:rsid w:val="00BD4BE5"/>
    <w:rsid w:val="00BD7F82"/>
    <w:rsid w:val="00BE00CA"/>
    <w:rsid w:val="00BE112C"/>
    <w:rsid w:val="00BE22BD"/>
    <w:rsid w:val="00BE2794"/>
    <w:rsid w:val="00BE33E9"/>
    <w:rsid w:val="00BE3B03"/>
    <w:rsid w:val="00C0237A"/>
    <w:rsid w:val="00C04FF6"/>
    <w:rsid w:val="00C05FF1"/>
    <w:rsid w:val="00C07280"/>
    <w:rsid w:val="00C1197C"/>
    <w:rsid w:val="00C12102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619B9"/>
    <w:rsid w:val="00C70930"/>
    <w:rsid w:val="00C74E89"/>
    <w:rsid w:val="00C77659"/>
    <w:rsid w:val="00C80577"/>
    <w:rsid w:val="00C806F5"/>
    <w:rsid w:val="00C837EA"/>
    <w:rsid w:val="00C85032"/>
    <w:rsid w:val="00C911E5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431E"/>
    <w:rsid w:val="00CD6FBE"/>
    <w:rsid w:val="00CE26F4"/>
    <w:rsid w:val="00CE451F"/>
    <w:rsid w:val="00CE47EA"/>
    <w:rsid w:val="00CF0AAD"/>
    <w:rsid w:val="00CF187C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301C5"/>
    <w:rsid w:val="00D303A2"/>
    <w:rsid w:val="00D32235"/>
    <w:rsid w:val="00D32443"/>
    <w:rsid w:val="00D34AA5"/>
    <w:rsid w:val="00D34FF7"/>
    <w:rsid w:val="00D36540"/>
    <w:rsid w:val="00D36AEC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71561"/>
    <w:rsid w:val="00D80C98"/>
    <w:rsid w:val="00D814A3"/>
    <w:rsid w:val="00D86D2D"/>
    <w:rsid w:val="00D87CFB"/>
    <w:rsid w:val="00D900F1"/>
    <w:rsid w:val="00D91B86"/>
    <w:rsid w:val="00D923B3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B5605"/>
    <w:rsid w:val="00DC56B5"/>
    <w:rsid w:val="00DD163A"/>
    <w:rsid w:val="00DD4F2A"/>
    <w:rsid w:val="00DD51C8"/>
    <w:rsid w:val="00DD5EAD"/>
    <w:rsid w:val="00DD712C"/>
    <w:rsid w:val="00DE14EA"/>
    <w:rsid w:val="00DE25BD"/>
    <w:rsid w:val="00DE30A0"/>
    <w:rsid w:val="00DE4980"/>
    <w:rsid w:val="00DE71CC"/>
    <w:rsid w:val="00DF012A"/>
    <w:rsid w:val="00DF2AD5"/>
    <w:rsid w:val="00DF2D9D"/>
    <w:rsid w:val="00DF5731"/>
    <w:rsid w:val="00DF7D35"/>
    <w:rsid w:val="00E03002"/>
    <w:rsid w:val="00E04265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52290"/>
    <w:rsid w:val="00E550F7"/>
    <w:rsid w:val="00E55FFF"/>
    <w:rsid w:val="00E566F7"/>
    <w:rsid w:val="00E57920"/>
    <w:rsid w:val="00E61870"/>
    <w:rsid w:val="00E64D2F"/>
    <w:rsid w:val="00E64FB1"/>
    <w:rsid w:val="00E66E54"/>
    <w:rsid w:val="00E678DA"/>
    <w:rsid w:val="00E740E6"/>
    <w:rsid w:val="00E76646"/>
    <w:rsid w:val="00E7790C"/>
    <w:rsid w:val="00E77A53"/>
    <w:rsid w:val="00E823C8"/>
    <w:rsid w:val="00E9186E"/>
    <w:rsid w:val="00E934ED"/>
    <w:rsid w:val="00E93F07"/>
    <w:rsid w:val="00E970B1"/>
    <w:rsid w:val="00E97E83"/>
    <w:rsid w:val="00EA2A34"/>
    <w:rsid w:val="00EA4695"/>
    <w:rsid w:val="00EB2E26"/>
    <w:rsid w:val="00EB3A2B"/>
    <w:rsid w:val="00EB45CB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E2CEF"/>
    <w:rsid w:val="00EF00DB"/>
    <w:rsid w:val="00EF07F6"/>
    <w:rsid w:val="00EF1761"/>
    <w:rsid w:val="00F0015D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35330"/>
    <w:rsid w:val="00F37273"/>
    <w:rsid w:val="00F410AB"/>
    <w:rsid w:val="00F442AA"/>
    <w:rsid w:val="00F45079"/>
    <w:rsid w:val="00F45479"/>
    <w:rsid w:val="00F45A13"/>
    <w:rsid w:val="00F52530"/>
    <w:rsid w:val="00F525B3"/>
    <w:rsid w:val="00F52E0D"/>
    <w:rsid w:val="00F563F1"/>
    <w:rsid w:val="00F56857"/>
    <w:rsid w:val="00F57E8B"/>
    <w:rsid w:val="00F62008"/>
    <w:rsid w:val="00F62753"/>
    <w:rsid w:val="00F7424A"/>
    <w:rsid w:val="00F75189"/>
    <w:rsid w:val="00F77086"/>
    <w:rsid w:val="00F83728"/>
    <w:rsid w:val="00F85D1B"/>
    <w:rsid w:val="00F85D5F"/>
    <w:rsid w:val="00F866E2"/>
    <w:rsid w:val="00F87636"/>
    <w:rsid w:val="00F94153"/>
    <w:rsid w:val="00F946E2"/>
    <w:rsid w:val="00FA047D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D27CB"/>
    <w:rsid w:val="00FD6D59"/>
    <w:rsid w:val="00FD725F"/>
    <w:rsid w:val="00FE20B2"/>
    <w:rsid w:val="00FE4FC1"/>
    <w:rsid w:val="00FE7076"/>
    <w:rsid w:val="00FF45CD"/>
    <w:rsid w:val="00FF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73A8C2"/>
  <w15:docId w15:val="{D2252273-00B6-44FC-BD80-C0AAB22AB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"/>
      </w:numPr>
      <w:spacing w:before="60" w:after="60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1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alstewart.sharepoint.com/CS%20File%20Templates/People%20&amp;%20Capability%20Templates/Memos/Position%20Description.dotm" TargetMode="External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Calder Stewart" insertBeforeMso="TabHome">
        <group idMso="GroupClipboard" visible="true"/>
        <group idMso="GroupFont" visible="true"/>
        <group id="customGroup1" label="Format">
          <gallery id="headings" label="Headings" imageMso="QuickStylesSets" size="large" screentip="Heading List" supertip="Click to choose a heading level">
            <button id="heading1" label="Heading l" imageMso="QuickStylesSets" screentip="Heading 1 (Alt+Ctrl+1)" onAction="HeadingOne"/>
            <button id="heading2" label="Heading 2" imageMso="QuickStylesSets" screentip="Heading 2 (Alt+Ctrl+2)" onAction="HeadingTwo"/>
          </gallery>
          <button id="bodytext" label="Body Text" imageMso="EquationNormalText" size="large" screentip="Body Text (Alt+P)" onAction="BodyText"/>
          <button id="listbullet" label="Bullet List" imageMso="BulletsGalleryWord" size="large" screentip="Bullet List" onAction="ListBullet"/>
          <button id="tabletext" label="Table Text" imageMso="EquationNormalText" size="large" screentip="Table Text" onAction="TableText"/>
        </group>
        <group id="customGroup3" label="Miscellaneous">
          <button idMso="PageBreakInsertWord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9DFAF375E48E49BD09B79E6C4060C3" ma:contentTypeVersion="13" ma:contentTypeDescription="Create a new document." ma:contentTypeScope="" ma:versionID="156323faa5f82bf9292144d94fcf7cb8">
  <xsd:schema xmlns:xsd="http://www.w3.org/2001/XMLSchema" xmlns:xs="http://www.w3.org/2001/XMLSchema" xmlns:p="http://schemas.microsoft.com/office/2006/metadata/properties" xmlns:ns2="e2e8384e-fbe8-483d-b15e-c451eccb9efd" xmlns:ns3="115ae63a-9755-4715-babb-1f1b96a981e0" targetNamespace="http://schemas.microsoft.com/office/2006/metadata/properties" ma:root="true" ma:fieldsID="49a131b04fbb03da0c69e1d78575de05" ns2:_="" ns3:_="">
    <xsd:import namespace="e2e8384e-fbe8-483d-b15e-c451eccb9efd"/>
    <xsd:import namespace="115ae63a-9755-4715-babb-1f1b96a981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8384e-fbe8-483d-b15e-c451eccb9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8cefb58-0853-4754-9db4-0f5ca07a5e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9bfd4f1-2c3a-42b0-b09e-91e665f3e1ac}" ma:internalName="TaxCatchAll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5ae63a-9755-4715-babb-1f1b96a981e0" xsi:nil="true"/>
    <lcf76f155ced4ddcb4097134ff3c332f xmlns="e2e8384e-fbe8-483d-b15e-c451eccb9e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214806-95B0-4475-BE49-D9269DC46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8384e-fbe8-483d-b15e-c451eccb9efd"/>
    <ds:schemaRef ds:uri="115ae63a-9755-4715-babb-1f1b96a981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7A7518-391B-4318-A758-E587C1A3AC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e2e8384e-fbe8-483d-b15e-c451eccb9efd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Position%20Description</Template>
  <TotalTime>660</TotalTime>
  <Pages>4</Pages>
  <Words>494</Words>
  <Characters>3196</Characters>
  <Application>Microsoft Office Word</Application>
  <DocSecurity>0</DocSecurity>
  <Lines>168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Cheryl Jenkins</dc:creator>
  <cp:keywords>Position_Description</cp:keywords>
  <dc:description>v3</dc:description>
  <cp:lastModifiedBy>Desiree Raukura</cp:lastModifiedBy>
  <cp:revision>50</cp:revision>
  <dcterms:created xsi:type="dcterms:W3CDTF">2025-10-01T06:57:00Z</dcterms:created>
  <dcterms:modified xsi:type="dcterms:W3CDTF">2025-11-07T01:59:00Z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0x010100319DFAF375E48E49BD09B79E6C4060C3</vt:lpwstr>
  </property>
</Properties>
</file>